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92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64"/>
        <w:gridCol w:w="2409"/>
        <w:gridCol w:w="1843"/>
        <w:gridCol w:w="2909"/>
      </w:tblGrid>
      <w:tr w:rsidR="001B26F5" w:rsidRPr="001B26F5" w14:paraId="6E06D647" w14:textId="77777777" w:rsidTr="00351895">
        <w:trPr>
          <w:trHeight w:val="502"/>
        </w:trPr>
        <w:tc>
          <w:tcPr>
            <w:tcW w:w="2764" w:type="dxa"/>
            <w:vAlign w:val="center"/>
          </w:tcPr>
          <w:p w14:paraId="1DB99973" w14:textId="77777777" w:rsidR="00D70C06" w:rsidRPr="00865A1B" w:rsidRDefault="00D70C06" w:rsidP="00351895">
            <w:pPr>
              <w:rPr>
                <w:rFonts w:ascii="Domus" w:hAnsi="Domus"/>
                <w:color w:val="3C3C3B"/>
                <w:sz w:val="22"/>
                <w:szCs w:val="22"/>
              </w:rPr>
            </w:pPr>
            <w:r w:rsidRPr="00865A1B">
              <w:rPr>
                <w:rFonts w:ascii="Domus" w:hAnsi="Domus"/>
                <w:color w:val="3C3C3B"/>
                <w:sz w:val="22"/>
                <w:szCs w:val="22"/>
              </w:rPr>
              <w:t xml:space="preserve">Nachname, Vorname </w:t>
            </w:r>
            <w:r w:rsidRPr="00865A1B">
              <w:rPr>
                <w:rFonts w:ascii="Domus" w:hAnsi="Domus"/>
                <w:color w:val="3C3C3B"/>
                <w:sz w:val="22"/>
                <w:szCs w:val="22"/>
              </w:rPr>
              <w:br/>
              <w:t>neue Mitarbeiter/in:</w:t>
            </w:r>
          </w:p>
        </w:tc>
        <w:tc>
          <w:tcPr>
            <w:tcW w:w="7161" w:type="dxa"/>
            <w:gridSpan w:val="3"/>
            <w:tcBorders>
              <w:bottom w:val="single" w:sz="4" w:space="0" w:color="808080"/>
            </w:tcBorders>
            <w:vAlign w:val="center"/>
          </w:tcPr>
          <w:p w14:paraId="74409E53" w14:textId="77777777" w:rsidR="00D70C06" w:rsidRPr="001B26F5" w:rsidRDefault="00D70C06" w:rsidP="00351895">
            <w:pPr>
              <w:rPr>
                <w:rFonts w:ascii="Domus" w:hAnsi="Domus"/>
                <w:color w:val="3C3C3B"/>
              </w:rPr>
            </w:pPr>
          </w:p>
        </w:tc>
      </w:tr>
      <w:tr w:rsidR="001B26F5" w:rsidRPr="001B26F5" w14:paraId="541CF749" w14:textId="77777777" w:rsidTr="00351895">
        <w:trPr>
          <w:trHeight w:val="502"/>
        </w:trPr>
        <w:tc>
          <w:tcPr>
            <w:tcW w:w="2764" w:type="dxa"/>
            <w:vAlign w:val="center"/>
          </w:tcPr>
          <w:p w14:paraId="17575303" w14:textId="77777777" w:rsidR="00D70C06" w:rsidRPr="00865A1B" w:rsidRDefault="00D70C06" w:rsidP="00351895">
            <w:pPr>
              <w:rPr>
                <w:rFonts w:ascii="Domus" w:hAnsi="Domus"/>
                <w:color w:val="3C3C3B"/>
                <w:sz w:val="22"/>
                <w:szCs w:val="22"/>
              </w:rPr>
            </w:pPr>
            <w:r w:rsidRPr="00865A1B">
              <w:rPr>
                <w:rFonts w:ascii="Domus" w:hAnsi="Domus"/>
                <w:color w:val="3C3C3B"/>
                <w:sz w:val="22"/>
                <w:szCs w:val="22"/>
              </w:rPr>
              <w:t>Personalnummer:</w:t>
            </w:r>
          </w:p>
        </w:tc>
        <w:tc>
          <w:tcPr>
            <w:tcW w:w="2409" w:type="dxa"/>
            <w:tcBorders>
              <w:bottom w:val="single" w:sz="4" w:space="0" w:color="808080"/>
            </w:tcBorders>
            <w:vAlign w:val="center"/>
          </w:tcPr>
          <w:p w14:paraId="0C185F41" w14:textId="77777777" w:rsidR="00D70C06" w:rsidRPr="001B26F5" w:rsidRDefault="00D70C06" w:rsidP="00351895">
            <w:pPr>
              <w:rPr>
                <w:rFonts w:ascii="Domus" w:hAnsi="Domus"/>
                <w:color w:val="3C3C3B"/>
              </w:rPr>
            </w:pPr>
          </w:p>
        </w:tc>
        <w:tc>
          <w:tcPr>
            <w:tcW w:w="1843" w:type="dxa"/>
            <w:vAlign w:val="center"/>
          </w:tcPr>
          <w:p w14:paraId="1E0AE6D4" w14:textId="77777777" w:rsidR="00D70C06" w:rsidRPr="001B26F5" w:rsidRDefault="00D70C06" w:rsidP="00351895">
            <w:pPr>
              <w:jc w:val="right"/>
              <w:rPr>
                <w:rFonts w:ascii="Domus" w:hAnsi="Domus"/>
                <w:color w:val="3C3C3B"/>
              </w:rPr>
            </w:pPr>
            <w:r w:rsidRPr="001B26F5">
              <w:rPr>
                <w:rFonts w:ascii="Domus" w:hAnsi="Domus"/>
                <w:color w:val="3C3C3B"/>
              </w:rPr>
              <w:t>Eintrittsdatum:</w:t>
            </w:r>
          </w:p>
        </w:tc>
        <w:tc>
          <w:tcPr>
            <w:tcW w:w="2909" w:type="dxa"/>
            <w:tcBorders>
              <w:bottom w:val="single" w:sz="4" w:space="0" w:color="808080"/>
            </w:tcBorders>
            <w:vAlign w:val="center"/>
          </w:tcPr>
          <w:p w14:paraId="23461EEC" w14:textId="77777777" w:rsidR="00D70C06" w:rsidRPr="001B26F5" w:rsidRDefault="00D70C06" w:rsidP="00351895">
            <w:pPr>
              <w:rPr>
                <w:rFonts w:ascii="Domus" w:hAnsi="Domus"/>
                <w:color w:val="3C3C3B"/>
              </w:rPr>
            </w:pPr>
          </w:p>
        </w:tc>
      </w:tr>
      <w:tr w:rsidR="001B26F5" w:rsidRPr="001B26F5" w14:paraId="68AE9001" w14:textId="77777777" w:rsidTr="00351895">
        <w:trPr>
          <w:trHeight w:val="502"/>
        </w:trPr>
        <w:tc>
          <w:tcPr>
            <w:tcW w:w="2764" w:type="dxa"/>
            <w:vAlign w:val="center"/>
          </w:tcPr>
          <w:p w14:paraId="76478428" w14:textId="77777777" w:rsidR="00D70C06" w:rsidRPr="00865A1B" w:rsidRDefault="00D70C06" w:rsidP="00351895">
            <w:pPr>
              <w:rPr>
                <w:rFonts w:ascii="Domus" w:hAnsi="Domus"/>
                <w:color w:val="3C3C3B"/>
                <w:sz w:val="22"/>
                <w:szCs w:val="22"/>
              </w:rPr>
            </w:pPr>
            <w:r w:rsidRPr="00865A1B">
              <w:rPr>
                <w:rFonts w:ascii="Domus" w:hAnsi="Domus"/>
                <w:color w:val="3C3C3B"/>
                <w:sz w:val="22"/>
                <w:szCs w:val="22"/>
              </w:rPr>
              <w:t>Vorgesetzte Person:</w:t>
            </w:r>
          </w:p>
        </w:tc>
        <w:tc>
          <w:tcPr>
            <w:tcW w:w="7161" w:type="dxa"/>
            <w:gridSpan w:val="3"/>
            <w:tcBorders>
              <w:bottom w:val="single" w:sz="4" w:space="0" w:color="808080"/>
            </w:tcBorders>
            <w:vAlign w:val="center"/>
          </w:tcPr>
          <w:p w14:paraId="30A5EE2A" w14:textId="77777777" w:rsidR="00D70C06" w:rsidRPr="001B26F5" w:rsidRDefault="00D70C06" w:rsidP="00351895">
            <w:pPr>
              <w:rPr>
                <w:rFonts w:ascii="Domus" w:hAnsi="Domus"/>
                <w:color w:val="3C3C3B"/>
              </w:rPr>
            </w:pPr>
          </w:p>
        </w:tc>
      </w:tr>
      <w:tr w:rsidR="001B26F5" w:rsidRPr="001B26F5" w14:paraId="643E6D14" w14:textId="77777777" w:rsidTr="00351895">
        <w:trPr>
          <w:trHeight w:val="428"/>
        </w:trPr>
        <w:tc>
          <w:tcPr>
            <w:tcW w:w="2764" w:type="dxa"/>
            <w:vAlign w:val="center"/>
          </w:tcPr>
          <w:p w14:paraId="0BD772E6" w14:textId="77777777" w:rsidR="00D70C06" w:rsidRPr="00865A1B" w:rsidRDefault="00D70C06" w:rsidP="00351895">
            <w:pPr>
              <w:rPr>
                <w:rFonts w:ascii="Domus" w:hAnsi="Domus"/>
                <w:color w:val="3C3C3B"/>
                <w:sz w:val="22"/>
                <w:szCs w:val="22"/>
              </w:rPr>
            </w:pPr>
            <w:r w:rsidRPr="00865A1B">
              <w:rPr>
                <w:rFonts w:ascii="Domus" w:hAnsi="Domus"/>
                <w:color w:val="3C3C3B"/>
                <w:sz w:val="22"/>
                <w:szCs w:val="22"/>
              </w:rPr>
              <w:t>Paten für die Einarbeitung:</w:t>
            </w:r>
          </w:p>
        </w:tc>
        <w:tc>
          <w:tcPr>
            <w:tcW w:w="7161" w:type="dxa"/>
            <w:gridSpan w:val="3"/>
            <w:tcBorders>
              <w:top w:val="single" w:sz="4" w:space="0" w:color="808080"/>
              <w:bottom w:val="single" w:sz="4" w:space="0" w:color="808080"/>
            </w:tcBorders>
            <w:vAlign w:val="center"/>
          </w:tcPr>
          <w:p w14:paraId="635F90AF" w14:textId="77777777" w:rsidR="00D70C06" w:rsidRPr="001B26F5" w:rsidRDefault="00D70C06" w:rsidP="00351895">
            <w:pPr>
              <w:rPr>
                <w:rFonts w:ascii="Domus" w:hAnsi="Domus"/>
                <w:color w:val="3C3C3B"/>
              </w:rPr>
            </w:pPr>
          </w:p>
        </w:tc>
      </w:tr>
      <w:tr w:rsidR="001B26F5" w:rsidRPr="001B26F5" w14:paraId="1AE266D4" w14:textId="77777777" w:rsidTr="00351895">
        <w:trPr>
          <w:trHeight w:val="428"/>
        </w:trPr>
        <w:tc>
          <w:tcPr>
            <w:tcW w:w="2764" w:type="dxa"/>
            <w:vAlign w:val="center"/>
          </w:tcPr>
          <w:p w14:paraId="49EB7A7F" w14:textId="77777777" w:rsidR="00D70C06" w:rsidRPr="00865A1B" w:rsidRDefault="00D70C06" w:rsidP="00351895">
            <w:pPr>
              <w:rPr>
                <w:rFonts w:ascii="Domus" w:hAnsi="Domus"/>
                <w:color w:val="3C3C3B"/>
                <w:sz w:val="22"/>
                <w:szCs w:val="22"/>
              </w:rPr>
            </w:pPr>
            <w:r w:rsidRPr="00865A1B">
              <w:rPr>
                <w:rFonts w:ascii="Domus" w:hAnsi="Domus"/>
                <w:color w:val="3C3C3B"/>
                <w:sz w:val="22"/>
                <w:szCs w:val="22"/>
              </w:rPr>
              <w:t>Abteilung / Bereich:</w:t>
            </w:r>
          </w:p>
        </w:tc>
        <w:tc>
          <w:tcPr>
            <w:tcW w:w="7161" w:type="dxa"/>
            <w:gridSpan w:val="3"/>
            <w:tcBorders>
              <w:top w:val="single" w:sz="4" w:space="0" w:color="808080"/>
              <w:bottom w:val="single" w:sz="4" w:space="0" w:color="808080"/>
            </w:tcBorders>
            <w:vAlign w:val="center"/>
          </w:tcPr>
          <w:p w14:paraId="69C738FE" w14:textId="77777777" w:rsidR="00D70C06" w:rsidRPr="001B26F5" w:rsidRDefault="00D70C06" w:rsidP="00351895">
            <w:pPr>
              <w:rPr>
                <w:rFonts w:ascii="Domus" w:hAnsi="Domus"/>
                <w:color w:val="3C3C3B"/>
              </w:rPr>
            </w:pPr>
          </w:p>
        </w:tc>
      </w:tr>
      <w:tr w:rsidR="00D70C06" w:rsidRPr="001B26F5" w14:paraId="4A37B199" w14:textId="77777777" w:rsidTr="00351895">
        <w:trPr>
          <w:trHeight w:val="419"/>
        </w:trPr>
        <w:tc>
          <w:tcPr>
            <w:tcW w:w="2764" w:type="dxa"/>
            <w:vAlign w:val="center"/>
          </w:tcPr>
          <w:p w14:paraId="7A8FA4D6" w14:textId="77777777" w:rsidR="00D70C06" w:rsidRPr="00865A1B" w:rsidRDefault="00D70C06" w:rsidP="00351895">
            <w:pPr>
              <w:rPr>
                <w:rFonts w:ascii="Domus" w:hAnsi="Domus"/>
                <w:color w:val="3C3C3B"/>
                <w:sz w:val="22"/>
                <w:szCs w:val="22"/>
              </w:rPr>
            </w:pPr>
            <w:r w:rsidRPr="00865A1B">
              <w:rPr>
                <w:rFonts w:ascii="Domus" w:hAnsi="Domus"/>
                <w:color w:val="3C3C3B"/>
                <w:sz w:val="22"/>
                <w:szCs w:val="22"/>
              </w:rPr>
              <w:t>Funktion / Hauptaufgabe:</w:t>
            </w:r>
          </w:p>
        </w:tc>
        <w:tc>
          <w:tcPr>
            <w:tcW w:w="7161" w:type="dxa"/>
            <w:gridSpan w:val="3"/>
            <w:tcBorders>
              <w:top w:val="single" w:sz="4" w:space="0" w:color="808080"/>
              <w:bottom w:val="single" w:sz="4" w:space="0" w:color="808080"/>
            </w:tcBorders>
            <w:vAlign w:val="center"/>
          </w:tcPr>
          <w:p w14:paraId="73B38D11" w14:textId="77777777" w:rsidR="00D70C06" w:rsidRPr="001B26F5" w:rsidRDefault="00D70C06" w:rsidP="00351895">
            <w:pPr>
              <w:rPr>
                <w:rFonts w:ascii="Domus" w:hAnsi="Domus"/>
                <w:color w:val="3C3C3B"/>
              </w:rPr>
            </w:pPr>
          </w:p>
        </w:tc>
      </w:tr>
    </w:tbl>
    <w:p w14:paraId="55A50E20" w14:textId="77777777" w:rsidR="00D70C06" w:rsidRPr="001B26F5" w:rsidRDefault="00D70C06" w:rsidP="00D70C06">
      <w:pPr>
        <w:rPr>
          <w:rFonts w:ascii="Domus" w:hAnsi="Domus"/>
          <w:color w:val="3C3C3B"/>
        </w:rPr>
      </w:pPr>
    </w:p>
    <w:tbl>
      <w:tblPr>
        <w:tblW w:w="9963" w:type="dxa"/>
        <w:tblLook w:val="01E0" w:firstRow="1" w:lastRow="1" w:firstColumn="1" w:lastColumn="1" w:noHBand="0" w:noVBand="0"/>
      </w:tblPr>
      <w:tblGrid>
        <w:gridCol w:w="2628"/>
        <w:gridCol w:w="2699"/>
        <w:gridCol w:w="4636"/>
      </w:tblGrid>
      <w:tr w:rsidR="00D70C06" w:rsidRPr="001B26F5" w14:paraId="6E0938D8" w14:textId="77777777" w:rsidTr="00351895">
        <w:tc>
          <w:tcPr>
            <w:tcW w:w="2628" w:type="dxa"/>
          </w:tcPr>
          <w:p w14:paraId="381BCFC5" w14:textId="77777777" w:rsidR="00D70C06" w:rsidRPr="001B26F5" w:rsidRDefault="00D70C06" w:rsidP="00351895">
            <w:pPr>
              <w:rPr>
                <w:rFonts w:ascii="Domus" w:hAnsi="Domus"/>
                <w:color w:val="3C3C3B"/>
              </w:rPr>
            </w:pPr>
            <w:r w:rsidRPr="001B26F5">
              <w:rPr>
                <w:rFonts w:ascii="Domus" w:hAnsi="Domus"/>
                <w:color w:val="3C3C3B"/>
              </w:rPr>
              <w:t>Vorbereitungen vor Antritt des neuen Mitarbeiters:</w:t>
            </w:r>
          </w:p>
        </w:tc>
        <w:tc>
          <w:tcPr>
            <w:tcW w:w="2699" w:type="dxa"/>
            <w:vAlign w:val="center"/>
          </w:tcPr>
          <w:p w14:paraId="1DFE92DB" w14:textId="4E2700DA" w:rsidR="00D70C06" w:rsidRPr="001B26F5" w:rsidRDefault="00D70C06" w:rsidP="00351895">
            <w:pPr>
              <w:rPr>
                <w:rFonts w:ascii="Domus" w:hAnsi="Domus"/>
                <w:color w:val="3C3C3B"/>
              </w:rPr>
            </w:pPr>
            <w:r w:rsidRPr="001B26F5">
              <w:rPr>
                <w:rFonts w:ascii="Domus" w:hAnsi="Domus"/>
                <w:color w:val="3C3C3B"/>
              </w:rPr>
              <w:t>Telefondurchwahl _______</w:t>
            </w:r>
            <w:r w:rsidRPr="001B26F5">
              <w:rPr>
                <w:rFonts w:ascii="Domus" w:hAnsi="Domus"/>
                <w:color w:val="3C3C3B"/>
              </w:rPr>
              <w:br/>
            </w:r>
          </w:p>
        </w:tc>
        <w:tc>
          <w:tcPr>
            <w:tcW w:w="4636" w:type="dxa"/>
          </w:tcPr>
          <w:p w14:paraId="2E0AC3E0" w14:textId="6E621854" w:rsidR="00D70C06" w:rsidRPr="00460A17" w:rsidRDefault="00D70C06" w:rsidP="00351895">
            <w:pPr>
              <w:rPr>
                <w:rFonts w:ascii="Domus" w:hAnsi="Domus"/>
                <w:color w:val="3C3C3B"/>
                <w:lang w:val="fr-FR"/>
              </w:rPr>
            </w:pPr>
            <w:r w:rsidRPr="001B26F5">
              <w:rPr>
                <w:rFonts w:ascii="Domus" w:hAnsi="Domus"/>
                <w:color w:val="3C3C3B"/>
                <w:lang w:val="fr-FR"/>
              </w:rPr>
              <w:t>-  Mail Adresse ________</w:t>
            </w:r>
            <w:proofErr w:type="gramStart"/>
            <w:r w:rsidRPr="001B26F5">
              <w:rPr>
                <w:rFonts w:ascii="Domus" w:hAnsi="Domus"/>
                <w:color w:val="3C3C3B"/>
                <w:lang w:val="fr-FR"/>
              </w:rPr>
              <w:t>@</w:t>
            </w:r>
            <w:r w:rsidR="001B26F5" w:rsidRPr="001B26F5">
              <w:rPr>
                <w:rFonts w:ascii="Domus" w:hAnsi="Domus"/>
                <w:color w:val="3C3C3B"/>
                <w:lang w:val="fr-FR"/>
              </w:rPr>
              <w:t>....</w:t>
            </w:r>
            <w:proofErr w:type="gramEnd"/>
            <w:r w:rsidR="001B26F5" w:rsidRPr="001B26F5">
              <w:rPr>
                <w:rFonts w:ascii="Domus" w:hAnsi="Domus"/>
                <w:color w:val="3C3C3B"/>
                <w:lang w:val="fr-FR"/>
              </w:rPr>
              <w:t>de</w:t>
            </w:r>
          </w:p>
        </w:tc>
      </w:tr>
    </w:tbl>
    <w:p w14:paraId="72D6B9D1" w14:textId="77777777" w:rsidR="00D70C06" w:rsidRPr="001B26F5" w:rsidRDefault="00D70C06" w:rsidP="00D70C06">
      <w:pPr>
        <w:pStyle w:val="KeinLeerraum"/>
        <w:rPr>
          <w:rStyle w:val="SchwacheHervorhebung"/>
          <w:rFonts w:ascii="Domus" w:hAnsi="Domus"/>
          <w:color w:val="3C3C3B"/>
        </w:rPr>
      </w:pPr>
    </w:p>
    <w:tbl>
      <w:tblPr>
        <w:tblW w:w="0" w:type="auto"/>
        <w:tblBorders>
          <w:bottom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006"/>
        <w:gridCol w:w="5138"/>
        <w:gridCol w:w="1195"/>
        <w:gridCol w:w="1629"/>
        <w:gridCol w:w="991"/>
      </w:tblGrid>
      <w:tr w:rsidR="001B26F5" w:rsidRPr="001B26F5" w14:paraId="4F041FAD" w14:textId="77777777" w:rsidTr="00351895">
        <w:tc>
          <w:tcPr>
            <w:tcW w:w="1006" w:type="dxa"/>
          </w:tcPr>
          <w:p w14:paraId="32A370CD" w14:textId="77777777" w:rsidR="00D70C06" w:rsidRPr="001B26F5" w:rsidRDefault="00D70C06" w:rsidP="00351895">
            <w:pPr>
              <w:jc w:val="center"/>
              <w:rPr>
                <w:rFonts w:ascii="Domus" w:hAnsi="Domus"/>
                <w:b/>
                <w:color w:val="3C3C3B"/>
              </w:rPr>
            </w:pPr>
            <w:r w:rsidRPr="001B26F5">
              <w:rPr>
                <w:rFonts w:ascii="Domus" w:hAnsi="Domus"/>
                <w:b/>
                <w:color w:val="3C3C3B"/>
              </w:rPr>
              <w:t>Umfang</w:t>
            </w:r>
          </w:p>
        </w:tc>
        <w:tc>
          <w:tcPr>
            <w:tcW w:w="5138" w:type="dxa"/>
            <w:tcMar>
              <w:top w:w="57" w:type="dxa"/>
              <w:bottom w:w="28" w:type="dxa"/>
            </w:tcMar>
          </w:tcPr>
          <w:p w14:paraId="432B3546" w14:textId="77777777" w:rsidR="00D70C06" w:rsidRPr="001B26F5" w:rsidRDefault="00D70C06" w:rsidP="00351895">
            <w:pPr>
              <w:rPr>
                <w:rFonts w:ascii="Domus" w:hAnsi="Domus"/>
                <w:b/>
                <w:color w:val="3C3C3B"/>
              </w:rPr>
            </w:pPr>
            <w:r w:rsidRPr="001B26F5">
              <w:rPr>
                <w:rFonts w:ascii="Domus" w:hAnsi="Domus"/>
                <w:b/>
                <w:color w:val="3C3C3B"/>
              </w:rPr>
              <w:t>Aufgabe</w:t>
            </w:r>
          </w:p>
        </w:tc>
        <w:tc>
          <w:tcPr>
            <w:tcW w:w="1195" w:type="dxa"/>
            <w:tcMar>
              <w:bottom w:w="28" w:type="dxa"/>
            </w:tcMar>
          </w:tcPr>
          <w:p w14:paraId="6BA79F3C" w14:textId="77777777" w:rsidR="00D70C06" w:rsidRPr="001B26F5" w:rsidRDefault="00D70C06" w:rsidP="00351895">
            <w:pPr>
              <w:rPr>
                <w:rFonts w:ascii="Domus" w:hAnsi="Domus"/>
                <w:b/>
                <w:color w:val="3C3C3B"/>
              </w:rPr>
            </w:pPr>
            <w:r w:rsidRPr="001B26F5">
              <w:rPr>
                <w:rFonts w:ascii="Domus" w:hAnsi="Domus"/>
                <w:b/>
                <w:color w:val="3C3C3B"/>
              </w:rPr>
              <w:t>Termin</w:t>
            </w:r>
          </w:p>
        </w:tc>
        <w:tc>
          <w:tcPr>
            <w:tcW w:w="1629" w:type="dxa"/>
            <w:tcMar>
              <w:bottom w:w="28" w:type="dxa"/>
            </w:tcMar>
          </w:tcPr>
          <w:p w14:paraId="1894B4B7" w14:textId="77777777" w:rsidR="00D70C06" w:rsidRPr="001B26F5" w:rsidRDefault="00D70C06" w:rsidP="00351895">
            <w:pPr>
              <w:rPr>
                <w:rFonts w:ascii="Domus" w:hAnsi="Domus"/>
                <w:b/>
                <w:color w:val="3C3C3B"/>
              </w:rPr>
            </w:pPr>
            <w:r w:rsidRPr="001B26F5">
              <w:rPr>
                <w:rFonts w:ascii="Domus" w:hAnsi="Domus"/>
                <w:b/>
                <w:color w:val="3C3C3B"/>
              </w:rPr>
              <w:t>Verantwortung</w:t>
            </w:r>
          </w:p>
        </w:tc>
        <w:tc>
          <w:tcPr>
            <w:tcW w:w="991" w:type="dxa"/>
            <w:tcMar>
              <w:bottom w:w="28" w:type="dxa"/>
            </w:tcMar>
          </w:tcPr>
          <w:p w14:paraId="1BE583F5" w14:textId="77777777" w:rsidR="00D70C06" w:rsidRPr="001B26F5" w:rsidRDefault="00D70C06" w:rsidP="00351895">
            <w:pPr>
              <w:rPr>
                <w:rFonts w:ascii="Domus" w:hAnsi="Domus"/>
                <w:b/>
                <w:color w:val="3C3C3B"/>
              </w:rPr>
            </w:pPr>
            <w:r w:rsidRPr="001B26F5">
              <w:rPr>
                <w:rFonts w:ascii="Domus" w:hAnsi="Domus"/>
                <w:b/>
                <w:color w:val="3C3C3B"/>
              </w:rPr>
              <w:t>Erledigt</w:t>
            </w:r>
          </w:p>
        </w:tc>
      </w:tr>
      <w:tr w:rsidR="001B26F5" w:rsidRPr="001B26F5" w14:paraId="1D430566" w14:textId="77777777" w:rsidTr="00351895">
        <w:tc>
          <w:tcPr>
            <w:tcW w:w="1006" w:type="dxa"/>
            <w:vAlign w:val="center"/>
          </w:tcPr>
          <w:p w14:paraId="6C40093C" w14:textId="3752E14B" w:rsidR="006C7D4F" w:rsidRPr="001B26F5" w:rsidRDefault="006C3521" w:rsidP="006C7D4F">
            <w:pPr>
              <w:jc w:val="center"/>
              <w:rPr>
                <w:rFonts w:ascii="Domus" w:hAnsi="Domus"/>
                <w:color w:val="3C3C3B"/>
              </w:rPr>
            </w:pPr>
            <w:r>
              <w:rPr>
                <w:rFonts w:ascii="Domus" w:hAnsi="Domus"/>
                <w:color w:val="3C3C3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Domus" w:hAnsi="Domus"/>
                <w:color w:val="3C3C3B"/>
              </w:rPr>
              <w:instrText xml:space="preserve"> FORMCHECKBOX </w:instrText>
            </w:r>
            <w:r>
              <w:rPr>
                <w:rFonts w:ascii="Domus" w:hAnsi="Domus"/>
                <w:color w:val="3C3C3B"/>
              </w:rPr>
            </w:r>
            <w:r>
              <w:rPr>
                <w:rFonts w:ascii="Domus" w:hAnsi="Domus"/>
                <w:color w:val="3C3C3B"/>
              </w:rPr>
              <w:fldChar w:fldCharType="separate"/>
            </w:r>
            <w:r>
              <w:rPr>
                <w:rFonts w:ascii="Domus" w:hAnsi="Domus"/>
                <w:color w:val="3C3C3B"/>
              </w:rPr>
              <w:fldChar w:fldCharType="end"/>
            </w:r>
          </w:p>
        </w:tc>
        <w:tc>
          <w:tcPr>
            <w:tcW w:w="5138" w:type="dxa"/>
            <w:tcMar>
              <w:top w:w="57" w:type="dxa"/>
              <w:bottom w:w="28" w:type="dxa"/>
            </w:tcMar>
            <w:vAlign w:val="center"/>
          </w:tcPr>
          <w:p w14:paraId="6FAF3762" w14:textId="77777777" w:rsidR="006C7D4F" w:rsidRPr="001B26F5" w:rsidRDefault="006C7D4F" w:rsidP="006C7D4F">
            <w:pPr>
              <w:tabs>
                <w:tab w:val="right" w:pos="4922"/>
              </w:tabs>
              <w:rPr>
                <w:rFonts w:ascii="Domus" w:hAnsi="Domus"/>
                <w:color w:val="3C3C3B"/>
              </w:rPr>
            </w:pPr>
            <w:r w:rsidRPr="001B26F5">
              <w:rPr>
                <w:rFonts w:ascii="Domus" w:hAnsi="Domus"/>
                <w:b/>
                <w:color w:val="3C3C3B"/>
              </w:rPr>
              <w:t>Sicherheitsunterweisung</w:t>
            </w:r>
            <w:r w:rsidRPr="001B26F5">
              <w:rPr>
                <w:rFonts w:ascii="Domus" w:hAnsi="Domus"/>
                <w:color w:val="3C3C3B"/>
              </w:rPr>
              <w:t xml:space="preserve"> (s. Seite 2)</w:t>
            </w:r>
            <w:r w:rsidRPr="001B26F5">
              <w:rPr>
                <w:rFonts w:ascii="Domus" w:hAnsi="Domus"/>
                <w:color w:val="3C3C3B"/>
              </w:rPr>
              <w:tab/>
            </w:r>
          </w:p>
        </w:tc>
        <w:tc>
          <w:tcPr>
            <w:tcW w:w="1195" w:type="dxa"/>
            <w:tcMar>
              <w:bottom w:w="28" w:type="dxa"/>
            </w:tcMar>
            <w:vAlign w:val="center"/>
          </w:tcPr>
          <w:p w14:paraId="2FEC9CB8" w14:textId="77777777" w:rsidR="006C7D4F" w:rsidRPr="001B26F5" w:rsidRDefault="006C7D4F" w:rsidP="006C7D4F">
            <w:pPr>
              <w:rPr>
                <w:rFonts w:ascii="Domus" w:hAnsi="Domus"/>
                <w:color w:val="3C3C3B"/>
                <w:sz w:val="16"/>
                <w:szCs w:val="16"/>
              </w:rPr>
            </w:pPr>
            <w:r w:rsidRPr="001B26F5">
              <w:rPr>
                <w:rFonts w:ascii="Domus" w:hAnsi="Domus"/>
                <w:color w:val="3C3C3B"/>
                <w:sz w:val="16"/>
                <w:szCs w:val="16"/>
              </w:rPr>
              <w:t>1. Arbeitstag</w:t>
            </w:r>
          </w:p>
        </w:tc>
        <w:tc>
          <w:tcPr>
            <w:tcW w:w="1629" w:type="dxa"/>
            <w:tcMar>
              <w:bottom w:w="28" w:type="dxa"/>
            </w:tcMar>
            <w:vAlign w:val="center"/>
          </w:tcPr>
          <w:p w14:paraId="23450AE6" w14:textId="77777777" w:rsidR="006C7D4F" w:rsidRPr="001B26F5" w:rsidRDefault="006C7D4F" w:rsidP="006C7D4F">
            <w:pPr>
              <w:rPr>
                <w:rFonts w:ascii="Domus" w:hAnsi="Domus"/>
                <w:color w:val="3C3C3B"/>
              </w:rPr>
            </w:pPr>
            <w:r w:rsidRPr="001B26F5">
              <w:rPr>
                <w:rFonts w:ascii="Domus" w:hAnsi="Domus"/>
                <w:color w:val="3C3C3B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1B26F5">
              <w:rPr>
                <w:rFonts w:ascii="Domus" w:hAnsi="Domus"/>
                <w:color w:val="3C3C3B"/>
              </w:rPr>
              <w:instrText xml:space="preserve"> FORMTEXT </w:instrText>
            </w:r>
            <w:r w:rsidRPr="001B26F5">
              <w:rPr>
                <w:rFonts w:ascii="Domus" w:hAnsi="Domus"/>
                <w:color w:val="3C3C3B"/>
              </w:rPr>
            </w:r>
            <w:r w:rsidRPr="001B26F5">
              <w:rPr>
                <w:rFonts w:ascii="Domus" w:hAnsi="Domus"/>
                <w:color w:val="3C3C3B"/>
              </w:rPr>
              <w:fldChar w:fldCharType="separate"/>
            </w:r>
            <w:r w:rsidRPr="001B26F5">
              <w:rPr>
                <w:rFonts w:ascii="Domus" w:hAnsi="Domus"/>
                <w:noProof/>
                <w:color w:val="3C3C3B"/>
              </w:rPr>
              <w:t> </w:t>
            </w:r>
            <w:r w:rsidRPr="001B26F5">
              <w:rPr>
                <w:rFonts w:ascii="Domus" w:hAnsi="Domus"/>
                <w:noProof/>
                <w:color w:val="3C3C3B"/>
              </w:rPr>
              <w:t> </w:t>
            </w:r>
            <w:r w:rsidRPr="001B26F5">
              <w:rPr>
                <w:rFonts w:ascii="Domus" w:hAnsi="Domus"/>
                <w:noProof/>
                <w:color w:val="3C3C3B"/>
              </w:rPr>
              <w:t> </w:t>
            </w:r>
            <w:r w:rsidRPr="001B26F5">
              <w:rPr>
                <w:rFonts w:ascii="Domus" w:hAnsi="Domus"/>
                <w:noProof/>
                <w:color w:val="3C3C3B"/>
              </w:rPr>
              <w:t> </w:t>
            </w:r>
            <w:r w:rsidRPr="001B26F5">
              <w:rPr>
                <w:rFonts w:ascii="Domus" w:hAnsi="Domus"/>
                <w:noProof/>
                <w:color w:val="3C3C3B"/>
              </w:rPr>
              <w:t> </w:t>
            </w:r>
            <w:r w:rsidRPr="001B26F5">
              <w:rPr>
                <w:rFonts w:ascii="Domus" w:hAnsi="Domus"/>
                <w:color w:val="3C3C3B"/>
              </w:rPr>
              <w:fldChar w:fldCharType="end"/>
            </w:r>
          </w:p>
        </w:tc>
        <w:tc>
          <w:tcPr>
            <w:tcW w:w="991" w:type="dxa"/>
            <w:tcMar>
              <w:bottom w:w="28" w:type="dxa"/>
            </w:tcMar>
            <w:vAlign w:val="center"/>
          </w:tcPr>
          <w:p w14:paraId="2ABFDB0B" w14:textId="77777777" w:rsidR="006C7D4F" w:rsidRPr="001B26F5" w:rsidRDefault="006C7D4F" w:rsidP="006C7D4F">
            <w:pPr>
              <w:jc w:val="center"/>
              <w:rPr>
                <w:rFonts w:ascii="Domus" w:hAnsi="Domus"/>
                <w:color w:val="3C3C3B"/>
              </w:rPr>
            </w:pPr>
            <w:r w:rsidRPr="001B26F5">
              <w:rPr>
                <w:rFonts w:ascii="Domus" w:hAnsi="Domus"/>
                <w:color w:val="3C3C3B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B26F5">
              <w:rPr>
                <w:rFonts w:ascii="Domus" w:hAnsi="Domus"/>
                <w:color w:val="3C3C3B"/>
              </w:rPr>
              <w:instrText xml:space="preserve"> FORMCHECKBOX </w:instrText>
            </w:r>
            <w:r w:rsidRPr="001B26F5">
              <w:rPr>
                <w:rFonts w:ascii="Domus" w:hAnsi="Domus"/>
                <w:color w:val="3C3C3B"/>
              </w:rPr>
            </w:r>
            <w:r w:rsidRPr="001B26F5">
              <w:rPr>
                <w:rFonts w:ascii="Domus" w:hAnsi="Domus"/>
                <w:color w:val="3C3C3B"/>
              </w:rPr>
              <w:fldChar w:fldCharType="separate"/>
            </w:r>
            <w:r w:rsidRPr="001B26F5">
              <w:rPr>
                <w:rFonts w:ascii="Domus" w:hAnsi="Domus"/>
                <w:color w:val="3C3C3B"/>
              </w:rPr>
              <w:fldChar w:fldCharType="end"/>
            </w:r>
          </w:p>
        </w:tc>
      </w:tr>
      <w:tr w:rsidR="001B26F5" w:rsidRPr="001B26F5" w14:paraId="2C67A78E" w14:textId="77777777" w:rsidTr="00351895">
        <w:tc>
          <w:tcPr>
            <w:tcW w:w="1006" w:type="dxa"/>
            <w:vAlign w:val="center"/>
          </w:tcPr>
          <w:p w14:paraId="2F32C9B6" w14:textId="48A40DD5" w:rsidR="00D70C06" w:rsidRPr="001B26F5" w:rsidRDefault="005269D4" w:rsidP="00351895">
            <w:pPr>
              <w:jc w:val="center"/>
              <w:rPr>
                <w:rFonts w:ascii="Domus" w:hAnsi="Domus"/>
                <w:color w:val="3C3C3B"/>
              </w:rPr>
            </w:pPr>
            <w:r w:rsidRPr="001B26F5">
              <w:rPr>
                <w:rFonts w:ascii="Domus" w:hAnsi="Domus"/>
                <w:color w:val="3C3C3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B26F5">
              <w:rPr>
                <w:rFonts w:ascii="Domus" w:hAnsi="Domus"/>
                <w:color w:val="3C3C3B"/>
              </w:rPr>
              <w:instrText xml:space="preserve"> FORMCHECKBOX </w:instrText>
            </w:r>
            <w:r w:rsidRPr="001B26F5">
              <w:rPr>
                <w:rFonts w:ascii="Domus" w:hAnsi="Domus"/>
                <w:color w:val="3C3C3B"/>
              </w:rPr>
            </w:r>
            <w:r w:rsidRPr="001B26F5">
              <w:rPr>
                <w:rFonts w:ascii="Domus" w:hAnsi="Domus"/>
                <w:color w:val="3C3C3B"/>
              </w:rPr>
              <w:fldChar w:fldCharType="separate"/>
            </w:r>
            <w:r w:rsidRPr="001B26F5">
              <w:rPr>
                <w:rFonts w:ascii="Domus" w:hAnsi="Domus"/>
                <w:color w:val="3C3C3B"/>
              </w:rPr>
              <w:fldChar w:fldCharType="end"/>
            </w:r>
          </w:p>
        </w:tc>
        <w:tc>
          <w:tcPr>
            <w:tcW w:w="5138" w:type="dxa"/>
            <w:tcMar>
              <w:top w:w="57" w:type="dxa"/>
              <w:bottom w:w="28" w:type="dxa"/>
            </w:tcMar>
            <w:vAlign w:val="center"/>
          </w:tcPr>
          <w:p w14:paraId="4A7112AC" w14:textId="77777777" w:rsidR="00D70C06" w:rsidRPr="001B26F5" w:rsidRDefault="00D70C06" w:rsidP="00351895">
            <w:pPr>
              <w:rPr>
                <w:rFonts w:ascii="Domus" w:hAnsi="Domus"/>
                <w:color w:val="3C3C3B"/>
              </w:rPr>
            </w:pPr>
            <w:r w:rsidRPr="001B26F5">
              <w:rPr>
                <w:rFonts w:ascii="Domus" w:hAnsi="Domus"/>
                <w:color w:val="3C3C3B"/>
              </w:rPr>
              <w:t>Begrüßung mit Vorstellung der Firma (Rundgang)</w:t>
            </w:r>
          </w:p>
        </w:tc>
        <w:tc>
          <w:tcPr>
            <w:tcW w:w="1195" w:type="dxa"/>
            <w:tcMar>
              <w:bottom w:w="28" w:type="dxa"/>
            </w:tcMar>
            <w:vAlign w:val="center"/>
          </w:tcPr>
          <w:p w14:paraId="6EE63C3B" w14:textId="77777777" w:rsidR="00D70C06" w:rsidRPr="001B26F5" w:rsidRDefault="00D70C06" w:rsidP="00351895">
            <w:pPr>
              <w:rPr>
                <w:rFonts w:ascii="Domus" w:hAnsi="Domus"/>
                <w:color w:val="3C3C3B"/>
              </w:rPr>
            </w:pPr>
            <w:r w:rsidRPr="001B26F5">
              <w:rPr>
                <w:rFonts w:ascii="Domus" w:hAnsi="Domus"/>
                <w:color w:val="3C3C3B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0" w:name="Text8"/>
            <w:r w:rsidRPr="001B26F5">
              <w:rPr>
                <w:rFonts w:ascii="Domus" w:hAnsi="Domus"/>
                <w:color w:val="3C3C3B"/>
              </w:rPr>
              <w:instrText xml:space="preserve"> FORMTEXT </w:instrText>
            </w:r>
            <w:r w:rsidRPr="001B26F5">
              <w:rPr>
                <w:rFonts w:ascii="Domus" w:hAnsi="Domus"/>
                <w:color w:val="3C3C3B"/>
              </w:rPr>
            </w:r>
            <w:r w:rsidRPr="001B26F5">
              <w:rPr>
                <w:rFonts w:ascii="Domus" w:hAnsi="Domus"/>
                <w:color w:val="3C3C3B"/>
              </w:rPr>
              <w:fldChar w:fldCharType="separate"/>
            </w:r>
            <w:r w:rsidRPr="001B26F5">
              <w:rPr>
                <w:rFonts w:ascii="Domus" w:hAnsi="Domus"/>
                <w:noProof/>
                <w:color w:val="3C3C3B"/>
              </w:rPr>
              <w:t> </w:t>
            </w:r>
            <w:r w:rsidRPr="001B26F5">
              <w:rPr>
                <w:rFonts w:ascii="Domus" w:hAnsi="Domus"/>
                <w:noProof/>
                <w:color w:val="3C3C3B"/>
              </w:rPr>
              <w:t> </w:t>
            </w:r>
            <w:r w:rsidRPr="001B26F5">
              <w:rPr>
                <w:rFonts w:ascii="Domus" w:hAnsi="Domus"/>
                <w:noProof/>
                <w:color w:val="3C3C3B"/>
              </w:rPr>
              <w:t> </w:t>
            </w:r>
            <w:r w:rsidRPr="001B26F5">
              <w:rPr>
                <w:rFonts w:ascii="Domus" w:hAnsi="Domus"/>
                <w:noProof/>
                <w:color w:val="3C3C3B"/>
              </w:rPr>
              <w:t> </w:t>
            </w:r>
            <w:r w:rsidRPr="001B26F5">
              <w:rPr>
                <w:rFonts w:ascii="Domus" w:hAnsi="Domus"/>
                <w:noProof/>
                <w:color w:val="3C3C3B"/>
              </w:rPr>
              <w:t> </w:t>
            </w:r>
            <w:r w:rsidRPr="001B26F5">
              <w:rPr>
                <w:rFonts w:ascii="Domus" w:hAnsi="Domus"/>
                <w:color w:val="3C3C3B"/>
              </w:rPr>
              <w:fldChar w:fldCharType="end"/>
            </w:r>
            <w:bookmarkEnd w:id="0"/>
          </w:p>
        </w:tc>
        <w:tc>
          <w:tcPr>
            <w:tcW w:w="1629" w:type="dxa"/>
            <w:tcMar>
              <w:bottom w:w="28" w:type="dxa"/>
            </w:tcMar>
            <w:vAlign w:val="center"/>
          </w:tcPr>
          <w:p w14:paraId="11A184EB" w14:textId="77777777" w:rsidR="00D70C06" w:rsidRPr="001B26F5" w:rsidRDefault="00D70C06" w:rsidP="00351895">
            <w:pPr>
              <w:rPr>
                <w:rFonts w:ascii="Domus" w:hAnsi="Domus"/>
                <w:color w:val="3C3C3B"/>
              </w:rPr>
            </w:pPr>
            <w:r w:rsidRPr="001B26F5">
              <w:rPr>
                <w:rFonts w:ascii="Domus" w:hAnsi="Domus"/>
                <w:color w:val="3C3C3B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1B26F5">
              <w:rPr>
                <w:rFonts w:ascii="Domus" w:hAnsi="Domus"/>
                <w:color w:val="3C3C3B"/>
              </w:rPr>
              <w:instrText xml:space="preserve"> FORMTEXT </w:instrText>
            </w:r>
            <w:r w:rsidRPr="001B26F5">
              <w:rPr>
                <w:rFonts w:ascii="Domus" w:hAnsi="Domus"/>
                <w:color w:val="3C3C3B"/>
              </w:rPr>
            </w:r>
            <w:r w:rsidRPr="001B26F5">
              <w:rPr>
                <w:rFonts w:ascii="Domus" w:hAnsi="Domus"/>
                <w:color w:val="3C3C3B"/>
              </w:rPr>
              <w:fldChar w:fldCharType="separate"/>
            </w:r>
            <w:r w:rsidRPr="001B26F5">
              <w:rPr>
                <w:rFonts w:ascii="Domus" w:hAnsi="Domus"/>
                <w:noProof/>
                <w:color w:val="3C3C3B"/>
              </w:rPr>
              <w:t> </w:t>
            </w:r>
            <w:r w:rsidRPr="001B26F5">
              <w:rPr>
                <w:rFonts w:ascii="Domus" w:hAnsi="Domus"/>
                <w:noProof/>
                <w:color w:val="3C3C3B"/>
              </w:rPr>
              <w:t> </w:t>
            </w:r>
            <w:r w:rsidRPr="001B26F5">
              <w:rPr>
                <w:rFonts w:ascii="Domus" w:hAnsi="Domus"/>
                <w:noProof/>
                <w:color w:val="3C3C3B"/>
              </w:rPr>
              <w:t> </w:t>
            </w:r>
            <w:r w:rsidRPr="001B26F5">
              <w:rPr>
                <w:rFonts w:ascii="Domus" w:hAnsi="Domus"/>
                <w:noProof/>
                <w:color w:val="3C3C3B"/>
              </w:rPr>
              <w:t> </w:t>
            </w:r>
            <w:r w:rsidRPr="001B26F5">
              <w:rPr>
                <w:rFonts w:ascii="Domus" w:hAnsi="Domus"/>
                <w:noProof/>
                <w:color w:val="3C3C3B"/>
              </w:rPr>
              <w:t> </w:t>
            </w:r>
            <w:r w:rsidRPr="001B26F5">
              <w:rPr>
                <w:rFonts w:ascii="Domus" w:hAnsi="Domus"/>
                <w:color w:val="3C3C3B"/>
              </w:rPr>
              <w:fldChar w:fldCharType="end"/>
            </w:r>
          </w:p>
        </w:tc>
        <w:tc>
          <w:tcPr>
            <w:tcW w:w="991" w:type="dxa"/>
            <w:tcMar>
              <w:bottom w:w="28" w:type="dxa"/>
            </w:tcMar>
            <w:vAlign w:val="center"/>
          </w:tcPr>
          <w:p w14:paraId="7C74EAFB" w14:textId="77777777" w:rsidR="00D70C06" w:rsidRPr="001B26F5" w:rsidRDefault="00D70C06" w:rsidP="00351895">
            <w:pPr>
              <w:jc w:val="center"/>
              <w:rPr>
                <w:rFonts w:ascii="Domus" w:hAnsi="Domus"/>
                <w:color w:val="3C3C3B"/>
              </w:rPr>
            </w:pPr>
            <w:r w:rsidRPr="001B26F5">
              <w:rPr>
                <w:rFonts w:ascii="Domus" w:hAnsi="Domus"/>
                <w:color w:val="3C3C3B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B26F5">
              <w:rPr>
                <w:rFonts w:ascii="Domus" w:hAnsi="Domus"/>
                <w:color w:val="3C3C3B"/>
              </w:rPr>
              <w:instrText xml:space="preserve"> FORMCHECKBOX </w:instrText>
            </w:r>
            <w:r w:rsidRPr="001B26F5">
              <w:rPr>
                <w:rFonts w:ascii="Domus" w:hAnsi="Domus"/>
                <w:color w:val="3C3C3B"/>
              </w:rPr>
            </w:r>
            <w:r w:rsidRPr="001B26F5">
              <w:rPr>
                <w:rFonts w:ascii="Domus" w:hAnsi="Domus"/>
                <w:color w:val="3C3C3B"/>
              </w:rPr>
              <w:fldChar w:fldCharType="separate"/>
            </w:r>
            <w:r w:rsidRPr="001B26F5">
              <w:rPr>
                <w:rFonts w:ascii="Domus" w:hAnsi="Domus"/>
                <w:color w:val="3C3C3B"/>
              </w:rPr>
              <w:fldChar w:fldCharType="end"/>
            </w:r>
          </w:p>
        </w:tc>
      </w:tr>
      <w:tr w:rsidR="001B26F5" w:rsidRPr="001B26F5" w14:paraId="5129520C" w14:textId="77777777" w:rsidTr="00351895">
        <w:tc>
          <w:tcPr>
            <w:tcW w:w="1006" w:type="dxa"/>
            <w:vAlign w:val="center"/>
          </w:tcPr>
          <w:p w14:paraId="1F93BC8B" w14:textId="77777777" w:rsidR="00D70C06" w:rsidRPr="001B26F5" w:rsidRDefault="00D70C06" w:rsidP="00351895">
            <w:pPr>
              <w:jc w:val="center"/>
              <w:rPr>
                <w:rFonts w:ascii="Domus" w:hAnsi="Domus"/>
                <w:color w:val="3C3C3B"/>
              </w:rPr>
            </w:pPr>
            <w:r w:rsidRPr="001B26F5">
              <w:rPr>
                <w:rFonts w:ascii="Domus" w:hAnsi="Domus"/>
                <w:color w:val="3C3C3B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B26F5">
              <w:rPr>
                <w:rFonts w:ascii="Domus" w:hAnsi="Domus"/>
                <w:color w:val="3C3C3B"/>
              </w:rPr>
              <w:instrText xml:space="preserve"> FORMCHECKBOX </w:instrText>
            </w:r>
            <w:r w:rsidRPr="001B26F5">
              <w:rPr>
                <w:rFonts w:ascii="Domus" w:hAnsi="Domus"/>
                <w:color w:val="3C3C3B"/>
              </w:rPr>
            </w:r>
            <w:r w:rsidRPr="001B26F5">
              <w:rPr>
                <w:rFonts w:ascii="Domus" w:hAnsi="Domus"/>
                <w:color w:val="3C3C3B"/>
              </w:rPr>
              <w:fldChar w:fldCharType="separate"/>
            </w:r>
            <w:r w:rsidRPr="001B26F5">
              <w:rPr>
                <w:rFonts w:ascii="Domus" w:hAnsi="Domus"/>
                <w:color w:val="3C3C3B"/>
              </w:rPr>
              <w:fldChar w:fldCharType="end"/>
            </w:r>
          </w:p>
        </w:tc>
        <w:tc>
          <w:tcPr>
            <w:tcW w:w="5138" w:type="dxa"/>
            <w:tcMar>
              <w:top w:w="57" w:type="dxa"/>
              <w:bottom w:w="28" w:type="dxa"/>
            </w:tcMar>
            <w:vAlign w:val="center"/>
          </w:tcPr>
          <w:p w14:paraId="01B4DEB1" w14:textId="77777777" w:rsidR="00D70C06" w:rsidRPr="001B26F5" w:rsidRDefault="00D70C06" w:rsidP="00351895">
            <w:pPr>
              <w:rPr>
                <w:rFonts w:ascii="Domus" w:hAnsi="Domus"/>
                <w:color w:val="3C3C3B"/>
              </w:rPr>
            </w:pPr>
            <w:r w:rsidRPr="001B26F5">
              <w:rPr>
                <w:rFonts w:ascii="Domus" w:hAnsi="Domus"/>
                <w:color w:val="3C3C3B"/>
              </w:rPr>
              <w:t>Erklärung der Zuständigkeiten (Organigramm)</w:t>
            </w:r>
          </w:p>
        </w:tc>
        <w:tc>
          <w:tcPr>
            <w:tcW w:w="1195" w:type="dxa"/>
            <w:tcMar>
              <w:bottom w:w="28" w:type="dxa"/>
            </w:tcMar>
            <w:vAlign w:val="center"/>
          </w:tcPr>
          <w:p w14:paraId="12CFD6A3" w14:textId="77777777" w:rsidR="00D70C06" w:rsidRPr="001B26F5" w:rsidRDefault="00D70C06" w:rsidP="00351895">
            <w:pPr>
              <w:rPr>
                <w:rFonts w:ascii="Domus" w:hAnsi="Domus"/>
                <w:color w:val="3C3C3B"/>
              </w:rPr>
            </w:pPr>
            <w:r w:rsidRPr="001B26F5">
              <w:rPr>
                <w:rFonts w:ascii="Domus" w:hAnsi="Domus"/>
                <w:color w:val="3C3C3B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1B26F5">
              <w:rPr>
                <w:rFonts w:ascii="Domus" w:hAnsi="Domus"/>
                <w:color w:val="3C3C3B"/>
              </w:rPr>
              <w:instrText xml:space="preserve"> FORMTEXT </w:instrText>
            </w:r>
            <w:r w:rsidRPr="001B26F5">
              <w:rPr>
                <w:rFonts w:ascii="Domus" w:hAnsi="Domus"/>
                <w:color w:val="3C3C3B"/>
              </w:rPr>
            </w:r>
            <w:r w:rsidRPr="001B26F5">
              <w:rPr>
                <w:rFonts w:ascii="Domus" w:hAnsi="Domus"/>
                <w:color w:val="3C3C3B"/>
              </w:rPr>
              <w:fldChar w:fldCharType="separate"/>
            </w:r>
            <w:r w:rsidRPr="001B26F5">
              <w:rPr>
                <w:rFonts w:ascii="Domus" w:hAnsi="Domus"/>
                <w:noProof/>
                <w:color w:val="3C3C3B"/>
              </w:rPr>
              <w:t> </w:t>
            </w:r>
            <w:r w:rsidRPr="001B26F5">
              <w:rPr>
                <w:rFonts w:ascii="Domus" w:hAnsi="Domus"/>
                <w:noProof/>
                <w:color w:val="3C3C3B"/>
              </w:rPr>
              <w:t> </w:t>
            </w:r>
            <w:r w:rsidRPr="001B26F5">
              <w:rPr>
                <w:rFonts w:ascii="Domus" w:hAnsi="Domus"/>
                <w:noProof/>
                <w:color w:val="3C3C3B"/>
              </w:rPr>
              <w:t> </w:t>
            </w:r>
            <w:r w:rsidRPr="001B26F5">
              <w:rPr>
                <w:rFonts w:ascii="Domus" w:hAnsi="Domus"/>
                <w:noProof/>
                <w:color w:val="3C3C3B"/>
              </w:rPr>
              <w:t> </w:t>
            </w:r>
            <w:r w:rsidRPr="001B26F5">
              <w:rPr>
                <w:rFonts w:ascii="Domus" w:hAnsi="Domus"/>
                <w:noProof/>
                <w:color w:val="3C3C3B"/>
              </w:rPr>
              <w:t> </w:t>
            </w:r>
            <w:r w:rsidRPr="001B26F5">
              <w:rPr>
                <w:rFonts w:ascii="Domus" w:hAnsi="Domus"/>
                <w:color w:val="3C3C3B"/>
              </w:rPr>
              <w:fldChar w:fldCharType="end"/>
            </w:r>
          </w:p>
        </w:tc>
        <w:tc>
          <w:tcPr>
            <w:tcW w:w="1629" w:type="dxa"/>
            <w:tcMar>
              <w:bottom w:w="28" w:type="dxa"/>
            </w:tcMar>
            <w:vAlign w:val="center"/>
          </w:tcPr>
          <w:p w14:paraId="4A69F6BF" w14:textId="77777777" w:rsidR="00D70C06" w:rsidRPr="001B26F5" w:rsidRDefault="00D70C06" w:rsidP="00351895">
            <w:pPr>
              <w:rPr>
                <w:rFonts w:ascii="Domus" w:hAnsi="Domus"/>
                <w:color w:val="3C3C3B"/>
              </w:rPr>
            </w:pPr>
            <w:r w:rsidRPr="001B26F5">
              <w:rPr>
                <w:rFonts w:ascii="Domus" w:hAnsi="Domus"/>
                <w:color w:val="3C3C3B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1B26F5">
              <w:rPr>
                <w:rFonts w:ascii="Domus" w:hAnsi="Domus"/>
                <w:color w:val="3C3C3B"/>
              </w:rPr>
              <w:instrText xml:space="preserve"> FORMTEXT </w:instrText>
            </w:r>
            <w:r w:rsidRPr="001B26F5">
              <w:rPr>
                <w:rFonts w:ascii="Domus" w:hAnsi="Domus"/>
                <w:color w:val="3C3C3B"/>
              </w:rPr>
            </w:r>
            <w:r w:rsidRPr="001B26F5">
              <w:rPr>
                <w:rFonts w:ascii="Domus" w:hAnsi="Domus"/>
                <w:color w:val="3C3C3B"/>
              </w:rPr>
              <w:fldChar w:fldCharType="separate"/>
            </w:r>
            <w:r w:rsidRPr="001B26F5">
              <w:rPr>
                <w:rFonts w:ascii="Domus" w:hAnsi="Domus"/>
                <w:noProof/>
                <w:color w:val="3C3C3B"/>
              </w:rPr>
              <w:t> </w:t>
            </w:r>
            <w:r w:rsidRPr="001B26F5">
              <w:rPr>
                <w:rFonts w:ascii="Domus" w:hAnsi="Domus"/>
                <w:noProof/>
                <w:color w:val="3C3C3B"/>
              </w:rPr>
              <w:t> </w:t>
            </w:r>
            <w:r w:rsidRPr="001B26F5">
              <w:rPr>
                <w:rFonts w:ascii="Domus" w:hAnsi="Domus"/>
                <w:noProof/>
                <w:color w:val="3C3C3B"/>
              </w:rPr>
              <w:t> </w:t>
            </w:r>
            <w:r w:rsidRPr="001B26F5">
              <w:rPr>
                <w:rFonts w:ascii="Domus" w:hAnsi="Domus"/>
                <w:noProof/>
                <w:color w:val="3C3C3B"/>
              </w:rPr>
              <w:t> </w:t>
            </w:r>
            <w:r w:rsidRPr="001B26F5">
              <w:rPr>
                <w:rFonts w:ascii="Domus" w:hAnsi="Domus"/>
                <w:noProof/>
                <w:color w:val="3C3C3B"/>
              </w:rPr>
              <w:t> </w:t>
            </w:r>
            <w:r w:rsidRPr="001B26F5">
              <w:rPr>
                <w:rFonts w:ascii="Domus" w:hAnsi="Domus"/>
                <w:color w:val="3C3C3B"/>
              </w:rPr>
              <w:fldChar w:fldCharType="end"/>
            </w:r>
          </w:p>
        </w:tc>
        <w:tc>
          <w:tcPr>
            <w:tcW w:w="991" w:type="dxa"/>
            <w:tcMar>
              <w:bottom w:w="28" w:type="dxa"/>
            </w:tcMar>
            <w:vAlign w:val="center"/>
          </w:tcPr>
          <w:p w14:paraId="5E2BCB76" w14:textId="77777777" w:rsidR="00D70C06" w:rsidRPr="001B26F5" w:rsidRDefault="00D70C06" w:rsidP="00351895">
            <w:pPr>
              <w:jc w:val="center"/>
              <w:rPr>
                <w:rFonts w:ascii="Domus" w:hAnsi="Domus"/>
                <w:color w:val="3C3C3B"/>
              </w:rPr>
            </w:pPr>
            <w:r w:rsidRPr="001B26F5">
              <w:rPr>
                <w:rFonts w:ascii="Domus" w:hAnsi="Domus"/>
                <w:color w:val="3C3C3B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B26F5">
              <w:rPr>
                <w:rFonts w:ascii="Domus" w:hAnsi="Domus"/>
                <w:color w:val="3C3C3B"/>
              </w:rPr>
              <w:instrText xml:space="preserve"> FORMCHECKBOX </w:instrText>
            </w:r>
            <w:r w:rsidRPr="001B26F5">
              <w:rPr>
                <w:rFonts w:ascii="Domus" w:hAnsi="Domus"/>
                <w:color w:val="3C3C3B"/>
              </w:rPr>
            </w:r>
            <w:r w:rsidRPr="001B26F5">
              <w:rPr>
                <w:rFonts w:ascii="Domus" w:hAnsi="Domus"/>
                <w:color w:val="3C3C3B"/>
              </w:rPr>
              <w:fldChar w:fldCharType="separate"/>
            </w:r>
            <w:r w:rsidRPr="001B26F5">
              <w:rPr>
                <w:rFonts w:ascii="Domus" w:hAnsi="Domus"/>
                <w:color w:val="3C3C3B"/>
              </w:rPr>
              <w:fldChar w:fldCharType="end"/>
            </w:r>
          </w:p>
        </w:tc>
      </w:tr>
      <w:tr w:rsidR="001B26F5" w:rsidRPr="001B26F5" w14:paraId="0D6721A5" w14:textId="77777777" w:rsidTr="00351895">
        <w:tc>
          <w:tcPr>
            <w:tcW w:w="1006" w:type="dxa"/>
            <w:vAlign w:val="center"/>
          </w:tcPr>
          <w:p w14:paraId="393D6A94" w14:textId="77777777" w:rsidR="00D70C06" w:rsidRPr="001B26F5" w:rsidRDefault="00D70C06" w:rsidP="00351895">
            <w:pPr>
              <w:jc w:val="center"/>
              <w:rPr>
                <w:rFonts w:ascii="Domus" w:hAnsi="Domus"/>
                <w:color w:val="3C3C3B"/>
              </w:rPr>
            </w:pPr>
            <w:r w:rsidRPr="001B26F5">
              <w:rPr>
                <w:rFonts w:ascii="Domus" w:hAnsi="Domus"/>
                <w:color w:val="3C3C3B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B26F5">
              <w:rPr>
                <w:rFonts w:ascii="Domus" w:hAnsi="Domus"/>
                <w:color w:val="3C3C3B"/>
              </w:rPr>
              <w:instrText xml:space="preserve"> FORMCHECKBOX </w:instrText>
            </w:r>
            <w:r w:rsidRPr="001B26F5">
              <w:rPr>
                <w:rFonts w:ascii="Domus" w:hAnsi="Domus"/>
                <w:color w:val="3C3C3B"/>
              </w:rPr>
            </w:r>
            <w:r w:rsidRPr="001B26F5">
              <w:rPr>
                <w:rFonts w:ascii="Domus" w:hAnsi="Domus"/>
                <w:color w:val="3C3C3B"/>
              </w:rPr>
              <w:fldChar w:fldCharType="separate"/>
            </w:r>
            <w:r w:rsidRPr="001B26F5">
              <w:rPr>
                <w:rFonts w:ascii="Domus" w:hAnsi="Domus"/>
                <w:color w:val="3C3C3B"/>
              </w:rPr>
              <w:fldChar w:fldCharType="end"/>
            </w:r>
          </w:p>
        </w:tc>
        <w:tc>
          <w:tcPr>
            <w:tcW w:w="5138" w:type="dxa"/>
            <w:tcMar>
              <w:top w:w="57" w:type="dxa"/>
              <w:bottom w:w="28" w:type="dxa"/>
            </w:tcMar>
            <w:vAlign w:val="center"/>
          </w:tcPr>
          <w:p w14:paraId="042E8FE7" w14:textId="77777777" w:rsidR="00D70C06" w:rsidRPr="001B26F5" w:rsidRDefault="00D70C06" w:rsidP="00351895">
            <w:pPr>
              <w:rPr>
                <w:rFonts w:ascii="Domus" w:hAnsi="Domus"/>
                <w:color w:val="3C3C3B"/>
              </w:rPr>
            </w:pPr>
            <w:r w:rsidRPr="001B26F5">
              <w:rPr>
                <w:rFonts w:ascii="Domus" w:hAnsi="Domus"/>
                <w:color w:val="3C3C3B"/>
              </w:rPr>
              <w:t xml:space="preserve">Einweisung </w:t>
            </w:r>
            <w:proofErr w:type="gramStart"/>
            <w:r w:rsidRPr="001B26F5">
              <w:rPr>
                <w:rFonts w:ascii="Domus" w:hAnsi="Domus"/>
                <w:color w:val="3C3C3B"/>
              </w:rPr>
              <w:t xml:space="preserve">in die </w:t>
            </w:r>
            <w:r w:rsidR="006C7D4F" w:rsidRPr="001B26F5">
              <w:rPr>
                <w:rFonts w:ascii="Domus" w:hAnsi="Domus"/>
                <w:color w:val="3C3C3B"/>
              </w:rPr>
              <w:t>grundlegende</w:t>
            </w:r>
            <w:r w:rsidRPr="001B26F5">
              <w:rPr>
                <w:rFonts w:ascii="Domus" w:hAnsi="Domus"/>
                <w:color w:val="3C3C3B"/>
              </w:rPr>
              <w:t xml:space="preserve"> Pflichten</w:t>
            </w:r>
            <w:proofErr w:type="gramEnd"/>
            <w:r w:rsidRPr="001B26F5">
              <w:rPr>
                <w:rFonts w:ascii="Domus" w:hAnsi="Domus"/>
                <w:color w:val="3C3C3B"/>
              </w:rPr>
              <w:t>:</w:t>
            </w:r>
          </w:p>
          <w:p w14:paraId="0953461F" w14:textId="77777777" w:rsidR="00D70C06" w:rsidRPr="001B26F5" w:rsidRDefault="00D70C06" w:rsidP="00351895">
            <w:pPr>
              <w:rPr>
                <w:rFonts w:ascii="Domus" w:hAnsi="Domus"/>
                <w:color w:val="3C3C3B"/>
              </w:rPr>
            </w:pPr>
            <w:r w:rsidRPr="001B26F5">
              <w:rPr>
                <w:rFonts w:ascii="Domus" w:hAnsi="Domus"/>
                <w:color w:val="3C3C3B"/>
              </w:rPr>
              <w:t>Arbeitszeiten, Pausenzeiten, Urlaub, Essen, Krankmeldeverfahren, Kleidung, Parkplatzordnung</w:t>
            </w:r>
          </w:p>
        </w:tc>
        <w:tc>
          <w:tcPr>
            <w:tcW w:w="1195" w:type="dxa"/>
            <w:tcMar>
              <w:bottom w:w="28" w:type="dxa"/>
            </w:tcMar>
            <w:vAlign w:val="center"/>
          </w:tcPr>
          <w:p w14:paraId="5AB5C563" w14:textId="77777777" w:rsidR="00D70C06" w:rsidRPr="001B26F5" w:rsidRDefault="00D70C06" w:rsidP="00351895">
            <w:pPr>
              <w:rPr>
                <w:rFonts w:ascii="Domus" w:hAnsi="Domus"/>
                <w:color w:val="3C3C3B"/>
              </w:rPr>
            </w:pPr>
            <w:r w:rsidRPr="001B26F5">
              <w:rPr>
                <w:rFonts w:ascii="Domus" w:hAnsi="Domus"/>
                <w:color w:val="3C3C3B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1B26F5">
              <w:rPr>
                <w:rFonts w:ascii="Domus" w:hAnsi="Domus"/>
                <w:color w:val="3C3C3B"/>
              </w:rPr>
              <w:instrText xml:space="preserve"> FORMTEXT </w:instrText>
            </w:r>
            <w:r w:rsidRPr="001B26F5">
              <w:rPr>
                <w:rFonts w:ascii="Domus" w:hAnsi="Domus"/>
                <w:color w:val="3C3C3B"/>
              </w:rPr>
            </w:r>
            <w:r w:rsidRPr="001B26F5">
              <w:rPr>
                <w:rFonts w:ascii="Domus" w:hAnsi="Domus"/>
                <w:color w:val="3C3C3B"/>
              </w:rPr>
              <w:fldChar w:fldCharType="separate"/>
            </w:r>
            <w:r w:rsidRPr="001B26F5">
              <w:rPr>
                <w:rFonts w:ascii="Domus" w:hAnsi="Domus"/>
                <w:noProof/>
                <w:color w:val="3C3C3B"/>
              </w:rPr>
              <w:t> </w:t>
            </w:r>
            <w:r w:rsidRPr="001B26F5">
              <w:rPr>
                <w:rFonts w:ascii="Domus" w:hAnsi="Domus"/>
                <w:noProof/>
                <w:color w:val="3C3C3B"/>
              </w:rPr>
              <w:t> </w:t>
            </w:r>
            <w:r w:rsidRPr="001B26F5">
              <w:rPr>
                <w:rFonts w:ascii="Domus" w:hAnsi="Domus"/>
                <w:noProof/>
                <w:color w:val="3C3C3B"/>
              </w:rPr>
              <w:t> </w:t>
            </w:r>
            <w:r w:rsidRPr="001B26F5">
              <w:rPr>
                <w:rFonts w:ascii="Domus" w:hAnsi="Domus"/>
                <w:noProof/>
                <w:color w:val="3C3C3B"/>
              </w:rPr>
              <w:t> </w:t>
            </w:r>
            <w:r w:rsidRPr="001B26F5">
              <w:rPr>
                <w:rFonts w:ascii="Domus" w:hAnsi="Domus"/>
                <w:noProof/>
                <w:color w:val="3C3C3B"/>
              </w:rPr>
              <w:t> </w:t>
            </w:r>
            <w:r w:rsidRPr="001B26F5">
              <w:rPr>
                <w:rFonts w:ascii="Domus" w:hAnsi="Domus"/>
                <w:color w:val="3C3C3B"/>
              </w:rPr>
              <w:fldChar w:fldCharType="end"/>
            </w:r>
          </w:p>
        </w:tc>
        <w:tc>
          <w:tcPr>
            <w:tcW w:w="1629" w:type="dxa"/>
            <w:tcMar>
              <w:bottom w:w="28" w:type="dxa"/>
            </w:tcMar>
            <w:vAlign w:val="center"/>
          </w:tcPr>
          <w:p w14:paraId="0A6254AA" w14:textId="77777777" w:rsidR="00D70C06" w:rsidRPr="001B26F5" w:rsidRDefault="00D70C06" w:rsidP="00351895">
            <w:pPr>
              <w:rPr>
                <w:rFonts w:ascii="Domus" w:hAnsi="Domus"/>
                <w:color w:val="3C3C3B"/>
              </w:rPr>
            </w:pPr>
            <w:r w:rsidRPr="001B26F5">
              <w:rPr>
                <w:rFonts w:ascii="Domus" w:hAnsi="Domus"/>
                <w:color w:val="3C3C3B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1B26F5">
              <w:rPr>
                <w:rFonts w:ascii="Domus" w:hAnsi="Domus"/>
                <w:color w:val="3C3C3B"/>
              </w:rPr>
              <w:instrText xml:space="preserve"> FORMTEXT </w:instrText>
            </w:r>
            <w:r w:rsidRPr="001B26F5">
              <w:rPr>
                <w:rFonts w:ascii="Domus" w:hAnsi="Domus"/>
                <w:color w:val="3C3C3B"/>
              </w:rPr>
            </w:r>
            <w:r w:rsidRPr="001B26F5">
              <w:rPr>
                <w:rFonts w:ascii="Domus" w:hAnsi="Domus"/>
                <w:color w:val="3C3C3B"/>
              </w:rPr>
              <w:fldChar w:fldCharType="separate"/>
            </w:r>
            <w:r w:rsidRPr="001B26F5">
              <w:rPr>
                <w:rFonts w:ascii="Domus" w:hAnsi="Domus"/>
                <w:noProof/>
                <w:color w:val="3C3C3B"/>
              </w:rPr>
              <w:t> </w:t>
            </w:r>
            <w:r w:rsidRPr="001B26F5">
              <w:rPr>
                <w:rFonts w:ascii="Domus" w:hAnsi="Domus"/>
                <w:noProof/>
                <w:color w:val="3C3C3B"/>
              </w:rPr>
              <w:t> </w:t>
            </w:r>
            <w:r w:rsidRPr="001B26F5">
              <w:rPr>
                <w:rFonts w:ascii="Domus" w:hAnsi="Domus"/>
                <w:noProof/>
                <w:color w:val="3C3C3B"/>
              </w:rPr>
              <w:t> </w:t>
            </w:r>
            <w:r w:rsidRPr="001B26F5">
              <w:rPr>
                <w:rFonts w:ascii="Domus" w:hAnsi="Domus"/>
                <w:noProof/>
                <w:color w:val="3C3C3B"/>
              </w:rPr>
              <w:t> </w:t>
            </w:r>
            <w:r w:rsidRPr="001B26F5">
              <w:rPr>
                <w:rFonts w:ascii="Domus" w:hAnsi="Domus"/>
                <w:noProof/>
                <w:color w:val="3C3C3B"/>
              </w:rPr>
              <w:t> </w:t>
            </w:r>
            <w:r w:rsidRPr="001B26F5">
              <w:rPr>
                <w:rFonts w:ascii="Domus" w:hAnsi="Domus"/>
                <w:color w:val="3C3C3B"/>
              </w:rPr>
              <w:fldChar w:fldCharType="end"/>
            </w:r>
          </w:p>
        </w:tc>
        <w:tc>
          <w:tcPr>
            <w:tcW w:w="991" w:type="dxa"/>
            <w:tcMar>
              <w:bottom w:w="28" w:type="dxa"/>
            </w:tcMar>
            <w:vAlign w:val="center"/>
          </w:tcPr>
          <w:p w14:paraId="7956AE3C" w14:textId="77777777" w:rsidR="00D70C06" w:rsidRPr="001B26F5" w:rsidRDefault="00D70C06" w:rsidP="00351895">
            <w:pPr>
              <w:jc w:val="center"/>
              <w:rPr>
                <w:rFonts w:ascii="Domus" w:hAnsi="Domus"/>
                <w:color w:val="3C3C3B"/>
              </w:rPr>
            </w:pPr>
            <w:r w:rsidRPr="001B26F5">
              <w:rPr>
                <w:rFonts w:ascii="Domus" w:hAnsi="Domus"/>
                <w:color w:val="3C3C3B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B26F5">
              <w:rPr>
                <w:rFonts w:ascii="Domus" w:hAnsi="Domus"/>
                <w:color w:val="3C3C3B"/>
              </w:rPr>
              <w:instrText xml:space="preserve"> FORMCHECKBOX </w:instrText>
            </w:r>
            <w:r w:rsidRPr="001B26F5">
              <w:rPr>
                <w:rFonts w:ascii="Domus" w:hAnsi="Domus"/>
                <w:color w:val="3C3C3B"/>
              </w:rPr>
            </w:r>
            <w:r w:rsidRPr="001B26F5">
              <w:rPr>
                <w:rFonts w:ascii="Domus" w:hAnsi="Domus"/>
                <w:color w:val="3C3C3B"/>
              </w:rPr>
              <w:fldChar w:fldCharType="separate"/>
            </w:r>
            <w:r w:rsidRPr="001B26F5">
              <w:rPr>
                <w:rFonts w:ascii="Domus" w:hAnsi="Domus"/>
                <w:color w:val="3C3C3B"/>
              </w:rPr>
              <w:fldChar w:fldCharType="end"/>
            </w:r>
          </w:p>
        </w:tc>
      </w:tr>
      <w:tr w:rsidR="001B26F5" w:rsidRPr="001B26F5" w14:paraId="6C9C738D" w14:textId="77777777" w:rsidTr="00351895">
        <w:tc>
          <w:tcPr>
            <w:tcW w:w="1006" w:type="dxa"/>
            <w:vAlign w:val="center"/>
          </w:tcPr>
          <w:p w14:paraId="48827582" w14:textId="77777777" w:rsidR="00D70C06" w:rsidRPr="001B26F5" w:rsidRDefault="00D70C06" w:rsidP="00351895">
            <w:pPr>
              <w:jc w:val="center"/>
              <w:rPr>
                <w:rFonts w:ascii="Domus" w:hAnsi="Domus"/>
                <w:color w:val="3C3C3B"/>
              </w:rPr>
            </w:pPr>
            <w:r w:rsidRPr="001B26F5">
              <w:rPr>
                <w:rFonts w:ascii="Domus" w:hAnsi="Domus"/>
                <w:color w:val="3C3C3B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B26F5">
              <w:rPr>
                <w:rFonts w:ascii="Domus" w:hAnsi="Domus"/>
                <w:color w:val="3C3C3B"/>
              </w:rPr>
              <w:instrText xml:space="preserve"> FORMCHECKBOX </w:instrText>
            </w:r>
            <w:r w:rsidRPr="001B26F5">
              <w:rPr>
                <w:rFonts w:ascii="Domus" w:hAnsi="Domus"/>
                <w:color w:val="3C3C3B"/>
              </w:rPr>
            </w:r>
            <w:r w:rsidRPr="001B26F5">
              <w:rPr>
                <w:rFonts w:ascii="Domus" w:hAnsi="Domus"/>
                <w:color w:val="3C3C3B"/>
              </w:rPr>
              <w:fldChar w:fldCharType="separate"/>
            </w:r>
            <w:r w:rsidRPr="001B26F5">
              <w:rPr>
                <w:rFonts w:ascii="Domus" w:hAnsi="Domus"/>
                <w:color w:val="3C3C3B"/>
              </w:rPr>
              <w:fldChar w:fldCharType="end"/>
            </w:r>
          </w:p>
        </w:tc>
        <w:tc>
          <w:tcPr>
            <w:tcW w:w="5138" w:type="dxa"/>
            <w:tcMar>
              <w:top w:w="57" w:type="dxa"/>
              <w:bottom w:w="28" w:type="dxa"/>
            </w:tcMar>
            <w:vAlign w:val="center"/>
          </w:tcPr>
          <w:p w14:paraId="4FE2C967" w14:textId="77777777" w:rsidR="00D70C06" w:rsidRPr="001B26F5" w:rsidRDefault="00D70C06" w:rsidP="00351895">
            <w:pPr>
              <w:tabs>
                <w:tab w:val="center" w:pos="2461"/>
              </w:tabs>
              <w:rPr>
                <w:rFonts w:ascii="Domus" w:hAnsi="Domus"/>
                <w:color w:val="3C3C3B"/>
              </w:rPr>
            </w:pPr>
            <w:r w:rsidRPr="001B26F5">
              <w:rPr>
                <w:rFonts w:ascii="Domus" w:hAnsi="Domus"/>
                <w:color w:val="3C3C3B"/>
              </w:rPr>
              <w:t>Einweisung am PC:</w:t>
            </w:r>
            <w:r w:rsidRPr="001B26F5">
              <w:rPr>
                <w:rFonts w:ascii="Domus" w:hAnsi="Domus"/>
                <w:color w:val="3C3C3B"/>
              </w:rPr>
              <w:tab/>
            </w:r>
          </w:p>
          <w:p w14:paraId="4A5551B4" w14:textId="77777777" w:rsidR="00D70C06" w:rsidRPr="001B26F5" w:rsidRDefault="00D70C06" w:rsidP="00351895">
            <w:pPr>
              <w:tabs>
                <w:tab w:val="left" w:pos="2813"/>
              </w:tabs>
              <w:rPr>
                <w:rFonts w:ascii="Domus" w:hAnsi="Domus"/>
                <w:color w:val="3C3C3B"/>
              </w:rPr>
            </w:pPr>
            <w:r w:rsidRPr="001B26F5">
              <w:rPr>
                <w:rFonts w:ascii="Domus" w:hAnsi="Domus"/>
                <w:color w:val="3C3C3B"/>
              </w:rPr>
              <w:t>Mail, Netzwerk, Umgang mit Daten, Internet</w:t>
            </w:r>
          </w:p>
        </w:tc>
        <w:tc>
          <w:tcPr>
            <w:tcW w:w="1195" w:type="dxa"/>
            <w:tcMar>
              <w:bottom w:w="28" w:type="dxa"/>
            </w:tcMar>
            <w:vAlign w:val="center"/>
          </w:tcPr>
          <w:p w14:paraId="462C45B3" w14:textId="77777777" w:rsidR="00D70C06" w:rsidRPr="001B26F5" w:rsidRDefault="00D70C06" w:rsidP="00351895">
            <w:pPr>
              <w:rPr>
                <w:rFonts w:ascii="Domus" w:hAnsi="Domus"/>
                <w:color w:val="3C3C3B"/>
              </w:rPr>
            </w:pPr>
            <w:r w:rsidRPr="001B26F5">
              <w:rPr>
                <w:rFonts w:ascii="Domus" w:hAnsi="Domus"/>
                <w:color w:val="3C3C3B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1B26F5">
              <w:rPr>
                <w:rFonts w:ascii="Domus" w:hAnsi="Domus"/>
                <w:color w:val="3C3C3B"/>
              </w:rPr>
              <w:instrText xml:space="preserve"> FORMTEXT </w:instrText>
            </w:r>
            <w:r w:rsidRPr="001B26F5">
              <w:rPr>
                <w:rFonts w:ascii="Domus" w:hAnsi="Domus"/>
                <w:color w:val="3C3C3B"/>
              </w:rPr>
            </w:r>
            <w:r w:rsidRPr="001B26F5">
              <w:rPr>
                <w:rFonts w:ascii="Domus" w:hAnsi="Domus"/>
                <w:color w:val="3C3C3B"/>
              </w:rPr>
              <w:fldChar w:fldCharType="separate"/>
            </w:r>
            <w:r w:rsidRPr="001B26F5">
              <w:rPr>
                <w:rFonts w:ascii="Domus" w:hAnsi="Domus"/>
                <w:noProof/>
                <w:color w:val="3C3C3B"/>
              </w:rPr>
              <w:t> </w:t>
            </w:r>
            <w:r w:rsidRPr="001B26F5">
              <w:rPr>
                <w:rFonts w:ascii="Domus" w:hAnsi="Domus"/>
                <w:noProof/>
                <w:color w:val="3C3C3B"/>
              </w:rPr>
              <w:t> </w:t>
            </w:r>
            <w:r w:rsidRPr="001B26F5">
              <w:rPr>
                <w:rFonts w:ascii="Domus" w:hAnsi="Domus"/>
                <w:noProof/>
                <w:color w:val="3C3C3B"/>
              </w:rPr>
              <w:t> </w:t>
            </w:r>
            <w:r w:rsidRPr="001B26F5">
              <w:rPr>
                <w:rFonts w:ascii="Domus" w:hAnsi="Domus"/>
                <w:noProof/>
                <w:color w:val="3C3C3B"/>
              </w:rPr>
              <w:t> </w:t>
            </w:r>
            <w:r w:rsidRPr="001B26F5">
              <w:rPr>
                <w:rFonts w:ascii="Domus" w:hAnsi="Domus"/>
                <w:noProof/>
                <w:color w:val="3C3C3B"/>
              </w:rPr>
              <w:t> </w:t>
            </w:r>
            <w:r w:rsidRPr="001B26F5">
              <w:rPr>
                <w:rFonts w:ascii="Domus" w:hAnsi="Domus"/>
                <w:color w:val="3C3C3B"/>
              </w:rPr>
              <w:fldChar w:fldCharType="end"/>
            </w:r>
          </w:p>
        </w:tc>
        <w:tc>
          <w:tcPr>
            <w:tcW w:w="1629" w:type="dxa"/>
            <w:tcMar>
              <w:bottom w:w="28" w:type="dxa"/>
            </w:tcMar>
            <w:vAlign w:val="center"/>
          </w:tcPr>
          <w:p w14:paraId="2B7ABFAB" w14:textId="77777777" w:rsidR="00D70C06" w:rsidRPr="001B26F5" w:rsidRDefault="00D70C06" w:rsidP="00351895">
            <w:pPr>
              <w:rPr>
                <w:rFonts w:ascii="Domus" w:hAnsi="Domus"/>
                <w:color w:val="3C3C3B"/>
              </w:rPr>
            </w:pPr>
            <w:r w:rsidRPr="001B26F5">
              <w:rPr>
                <w:rFonts w:ascii="Domus" w:hAnsi="Domus"/>
                <w:color w:val="3C3C3B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1B26F5">
              <w:rPr>
                <w:rFonts w:ascii="Domus" w:hAnsi="Domus"/>
                <w:color w:val="3C3C3B"/>
              </w:rPr>
              <w:instrText xml:space="preserve"> FORMTEXT </w:instrText>
            </w:r>
            <w:r w:rsidRPr="001B26F5">
              <w:rPr>
                <w:rFonts w:ascii="Domus" w:hAnsi="Domus"/>
                <w:color w:val="3C3C3B"/>
              </w:rPr>
            </w:r>
            <w:r w:rsidRPr="001B26F5">
              <w:rPr>
                <w:rFonts w:ascii="Domus" w:hAnsi="Domus"/>
                <w:color w:val="3C3C3B"/>
              </w:rPr>
              <w:fldChar w:fldCharType="separate"/>
            </w:r>
            <w:r w:rsidRPr="001B26F5">
              <w:rPr>
                <w:rFonts w:ascii="Domus" w:hAnsi="Domus"/>
                <w:noProof/>
                <w:color w:val="3C3C3B"/>
              </w:rPr>
              <w:t> </w:t>
            </w:r>
            <w:r w:rsidRPr="001B26F5">
              <w:rPr>
                <w:rFonts w:ascii="Domus" w:hAnsi="Domus"/>
                <w:noProof/>
                <w:color w:val="3C3C3B"/>
              </w:rPr>
              <w:t> </w:t>
            </w:r>
            <w:r w:rsidRPr="001B26F5">
              <w:rPr>
                <w:rFonts w:ascii="Domus" w:hAnsi="Domus"/>
                <w:noProof/>
                <w:color w:val="3C3C3B"/>
              </w:rPr>
              <w:t> </w:t>
            </w:r>
            <w:r w:rsidRPr="001B26F5">
              <w:rPr>
                <w:rFonts w:ascii="Domus" w:hAnsi="Domus"/>
                <w:noProof/>
                <w:color w:val="3C3C3B"/>
              </w:rPr>
              <w:t> </w:t>
            </w:r>
            <w:r w:rsidRPr="001B26F5">
              <w:rPr>
                <w:rFonts w:ascii="Domus" w:hAnsi="Domus"/>
                <w:noProof/>
                <w:color w:val="3C3C3B"/>
              </w:rPr>
              <w:t> </w:t>
            </w:r>
            <w:r w:rsidRPr="001B26F5">
              <w:rPr>
                <w:rFonts w:ascii="Domus" w:hAnsi="Domus"/>
                <w:color w:val="3C3C3B"/>
              </w:rPr>
              <w:fldChar w:fldCharType="end"/>
            </w:r>
          </w:p>
        </w:tc>
        <w:tc>
          <w:tcPr>
            <w:tcW w:w="991" w:type="dxa"/>
            <w:tcMar>
              <w:bottom w:w="28" w:type="dxa"/>
            </w:tcMar>
            <w:vAlign w:val="center"/>
          </w:tcPr>
          <w:p w14:paraId="1F17BC38" w14:textId="77777777" w:rsidR="00D70C06" w:rsidRPr="001B26F5" w:rsidRDefault="00D70C06" w:rsidP="00351895">
            <w:pPr>
              <w:jc w:val="center"/>
              <w:rPr>
                <w:rFonts w:ascii="Domus" w:hAnsi="Domus"/>
                <w:color w:val="3C3C3B"/>
              </w:rPr>
            </w:pPr>
            <w:r w:rsidRPr="001B26F5">
              <w:rPr>
                <w:rFonts w:ascii="Domus" w:hAnsi="Domus"/>
                <w:color w:val="3C3C3B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B26F5">
              <w:rPr>
                <w:rFonts w:ascii="Domus" w:hAnsi="Domus"/>
                <w:color w:val="3C3C3B"/>
              </w:rPr>
              <w:instrText xml:space="preserve"> FORMCHECKBOX </w:instrText>
            </w:r>
            <w:r w:rsidRPr="001B26F5">
              <w:rPr>
                <w:rFonts w:ascii="Domus" w:hAnsi="Domus"/>
                <w:color w:val="3C3C3B"/>
              </w:rPr>
            </w:r>
            <w:r w:rsidRPr="001B26F5">
              <w:rPr>
                <w:rFonts w:ascii="Domus" w:hAnsi="Domus"/>
                <w:color w:val="3C3C3B"/>
              </w:rPr>
              <w:fldChar w:fldCharType="separate"/>
            </w:r>
            <w:r w:rsidRPr="001B26F5">
              <w:rPr>
                <w:rFonts w:ascii="Domus" w:hAnsi="Domus"/>
                <w:color w:val="3C3C3B"/>
              </w:rPr>
              <w:fldChar w:fldCharType="end"/>
            </w:r>
          </w:p>
        </w:tc>
      </w:tr>
      <w:tr w:rsidR="001B26F5" w:rsidRPr="001B26F5" w14:paraId="0355E810" w14:textId="77777777" w:rsidTr="00351895">
        <w:trPr>
          <w:trHeight w:val="21"/>
        </w:trPr>
        <w:tc>
          <w:tcPr>
            <w:tcW w:w="1006" w:type="dxa"/>
            <w:vAlign w:val="center"/>
          </w:tcPr>
          <w:p w14:paraId="4909E5CD" w14:textId="77777777" w:rsidR="00D70C06" w:rsidRPr="001B26F5" w:rsidRDefault="00D70C06" w:rsidP="00351895">
            <w:pPr>
              <w:jc w:val="center"/>
              <w:rPr>
                <w:rFonts w:ascii="Domus" w:hAnsi="Domus"/>
                <w:color w:val="3C3C3B"/>
              </w:rPr>
            </w:pPr>
            <w:r w:rsidRPr="001B26F5">
              <w:rPr>
                <w:rFonts w:ascii="Domus" w:hAnsi="Domus"/>
                <w:color w:val="3C3C3B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B26F5">
              <w:rPr>
                <w:rFonts w:ascii="Domus" w:hAnsi="Domus"/>
                <w:color w:val="3C3C3B"/>
              </w:rPr>
              <w:instrText xml:space="preserve"> FORMCHECKBOX </w:instrText>
            </w:r>
            <w:r w:rsidRPr="001B26F5">
              <w:rPr>
                <w:rFonts w:ascii="Domus" w:hAnsi="Domus"/>
                <w:color w:val="3C3C3B"/>
              </w:rPr>
            </w:r>
            <w:r w:rsidRPr="001B26F5">
              <w:rPr>
                <w:rFonts w:ascii="Domus" w:hAnsi="Domus"/>
                <w:color w:val="3C3C3B"/>
              </w:rPr>
              <w:fldChar w:fldCharType="separate"/>
            </w:r>
            <w:r w:rsidRPr="001B26F5">
              <w:rPr>
                <w:rFonts w:ascii="Domus" w:hAnsi="Domus"/>
                <w:color w:val="3C3C3B"/>
              </w:rPr>
              <w:fldChar w:fldCharType="end"/>
            </w:r>
          </w:p>
        </w:tc>
        <w:tc>
          <w:tcPr>
            <w:tcW w:w="5138" w:type="dxa"/>
            <w:tcMar>
              <w:top w:w="57" w:type="dxa"/>
              <w:bottom w:w="28" w:type="dxa"/>
            </w:tcMar>
            <w:vAlign w:val="center"/>
          </w:tcPr>
          <w:p w14:paraId="1BC1D3CC" w14:textId="77777777" w:rsidR="00D70C06" w:rsidRPr="001B26F5" w:rsidRDefault="00D70C06" w:rsidP="00351895">
            <w:pPr>
              <w:rPr>
                <w:rFonts w:ascii="Domus" w:hAnsi="Domus"/>
                <w:color w:val="3C3C3B"/>
              </w:rPr>
            </w:pPr>
            <w:r w:rsidRPr="001B26F5">
              <w:rPr>
                <w:rFonts w:ascii="Domus" w:hAnsi="Domus"/>
                <w:color w:val="3C3C3B"/>
              </w:rPr>
              <w:t>Unterweisung zum QM-System</w:t>
            </w:r>
          </w:p>
        </w:tc>
        <w:tc>
          <w:tcPr>
            <w:tcW w:w="1195" w:type="dxa"/>
            <w:tcMar>
              <w:bottom w:w="28" w:type="dxa"/>
            </w:tcMar>
            <w:vAlign w:val="center"/>
          </w:tcPr>
          <w:p w14:paraId="75E70948" w14:textId="77777777" w:rsidR="00D70C06" w:rsidRPr="001B26F5" w:rsidRDefault="00D70C06" w:rsidP="00351895">
            <w:pPr>
              <w:rPr>
                <w:rFonts w:ascii="Domus" w:hAnsi="Domus"/>
                <w:color w:val="3C3C3B"/>
              </w:rPr>
            </w:pPr>
            <w:r w:rsidRPr="001B26F5">
              <w:rPr>
                <w:rFonts w:ascii="Domus" w:hAnsi="Domus"/>
                <w:color w:val="3C3C3B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1B26F5">
              <w:rPr>
                <w:rFonts w:ascii="Domus" w:hAnsi="Domus"/>
                <w:color w:val="3C3C3B"/>
              </w:rPr>
              <w:instrText xml:space="preserve"> FORMTEXT </w:instrText>
            </w:r>
            <w:r w:rsidRPr="001B26F5">
              <w:rPr>
                <w:rFonts w:ascii="Domus" w:hAnsi="Domus"/>
                <w:color w:val="3C3C3B"/>
              </w:rPr>
            </w:r>
            <w:r w:rsidRPr="001B26F5">
              <w:rPr>
                <w:rFonts w:ascii="Domus" w:hAnsi="Domus"/>
                <w:color w:val="3C3C3B"/>
              </w:rPr>
              <w:fldChar w:fldCharType="separate"/>
            </w:r>
            <w:r w:rsidRPr="001B26F5">
              <w:rPr>
                <w:rFonts w:ascii="Domus" w:hAnsi="Domus"/>
                <w:noProof/>
                <w:color w:val="3C3C3B"/>
              </w:rPr>
              <w:t> </w:t>
            </w:r>
            <w:r w:rsidRPr="001B26F5">
              <w:rPr>
                <w:rFonts w:ascii="Domus" w:hAnsi="Domus"/>
                <w:noProof/>
                <w:color w:val="3C3C3B"/>
              </w:rPr>
              <w:t> </w:t>
            </w:r>
            <w:r w:rsidRPr="001B26F5">
              <w:rPr>
                <w:rFonts w:ascii="Domus" w:hAnsi="Domus"/>
                <w:noProof/>
                <w:color w:val="3C3C3B"/>
              </w:rPr>
              <w:t> </w:t>
            </w:r>
            <w:r w:rsidRPr="001B26F5">
              <w:rPr>
                <w:rFonts w:ascii="Domus" w:hAnsi="Domus"/>
                <w:noProof/>
                <w:color w:val="3C3C3B"/>
              </w:rPr>
              <w:t> </w:t>
            </w:r>
            <w:r w:rsidRPr="001B26F5">
              <w:rPr>
                <w:rFonts w:ascii="Domus" w:hAnsi="Domus"/>
                <w:noProof/>
                <w:color w:val="3C3C3B"/>
              </w:rPr>
              <w:t> </w:t>
            </w:r>
            <w:r w:rsidRPr="001B26F5">
              <w:rPr>
                <w:rFonts w:ascii="Domus" w:hAnsi="Domus"/>
                <w:color w:val="3C3C3B"/>
              </w:rPr>
              <w:fldChar w:fldCharType="end"/>
            </w:r>
          </w:p>
        </w:tc>
        <w:tc>
          <w:tcPr>
            <w:tcW w:w="1629" w:type="dxa"/>
            <w:tcMar>
              <w:bottom w:w="28" w:type="dxa"/>
            </w:tcMar>
            <w:vAlign w:val="center"/>
          </w:tcPr>
          <w:p w14:paraId="3B5BF6A2" w14:textId="77777777" w:rsidR="00D70C06" w:rsidRPr="001B26F5" w:rsidRDefault="00D70C06" w:rsidP="00351895">
            <w:pPr>
              <w:rPr>
                <w:rFonts w:ascii="Domus" w:hAnsi="Domus"/>
                <w:color w:val="3C3C3B"/>
              </w:rPr>
            </w:pPr>
            <w:r w:rsidRPr="001B26F5">
              <w:rPr>
                <w:rFonts w:ascii="Domus" w:hAnsi="Domus"/>
                <w:color w:val="3C3C3B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1B26F5">
              <w:rPr>
                <w:rFonts w:ascii="Domus" w:hAnsi="Domus"/>
                <w:color w:val="3C3C3B"/>
              </w:rPr>
              <w:instrText xml:space="preserve"> FORMTEXT </w:instrText>
            </w:r>
            <w:r w:rsidRPr="001B26F5">
              <w:rPr>
                <w:rFonts w:ascii="Domus" w:hAnsi="Domus"/>
                <w:color w:val="3C3C3B"/>
              </w:rPr>
            </w:r>
            <w:r w:rsidRPr="001B26F5">
              <w:rPr>
                <w:rFonts w:ascii="Domus" w:hAnsi="Domus"/>
                <w:color w:val="3C3C3B"/>
              </w:rPr>
              <w:fldChar w:fldCharType="separate"/>
            </w:r>
            <w:r w:rsidRPr="001B26F5">
              <w:rPr>
                <w:rFonts w:ascii="Domus" w:eastAsia="MS Mincho" w:hAnsi="Domus" w:cs="MS Mincho"/>
                <w:noProof/>
                <w:color w:val="3C3C3B"/>
              </w:rPr>
              <w:t> </w:t>
            </w:r>
            <w:r w:rsidRPr="001B26F5">
              <w:rPr>
                <w:rFonts w:ascii="Domus" w:eastAsia="MS Mincho" w:hAnsi="Domus" w:cs="MS Mincho"/>
                <w:noProof/>
                <w:color w:val="3C3C3B"/>
              </w:rPr>
              <w:t> </w:t>
            </w:r>
            <w:r w:rsidRPr="001B26F5">
              <w:rPr>
                <w:rFonts w:ascii="Domus" w:eastAsia="MS Mincho" w:hAnsi="Domus" w:cs="MS Mincho"/>
                <w:noProof/>
                <w:color w:val="3C3C3B"/>
              </w:rPr>
              <w:t> </w:t>
            </w:r>
            <w:r w:rsidRPr="001B26F5">
              <w:rPr>
                <w:rFonts w:ascii="Domus" w:eastAsia="MS Mincho" w:hAnsi="Domus" w:cs="MS Mincho"/>
                <w:noProof/>
                <w:color w:val="3C3C3B"/>
              </w:rPr>
              <w:t> </w:t>
            </w:r>
            <w:r w:rsidRPr="001B26F5">
              <w:rPr>
                <w:rFonts w:ascii="Domus" w:eastAsia="MS Mincho" w:hAnsi="Domus" w:cs="MS Mincho"/>
                <w:noProof/>
                <w:color w:val="3C3C3B"/>
              </w:rPr>
              <w:t> </w:t>
            </w:r>
            <w:r w:rsidRPr="001B26F5">
              <w:rPr>
                <w:rFonts w:ascii="Domus" w:hAnsi="Domus"/>
                <w:color w:val="3C3C3B"/>
              </w:rPr>
              <w:fldChar w:fldCharType="end"/>
            </w:r>
          </w:p>
        </w:tc>
        <w:tc>
          <w:tcPr>
            <w:tcW w:w="991" w:type="dxa"/>
            <w:tcMar>
              <w:bottom w:w="28" w:type="dxa"/>
            </w:tcMar>
            <w:vAlign w:val="center"/>
          </w:tcPr>
          <w:p w14:paraId="521178D8" w14:textId="054D311A" w:rsidR="00D70C06" w:rsidRPr="001B26F5" w:rsidRDefault="00F070A9" w:rsidP="00351895">
            <w:pPr>
              <w:jc w:val="center"/>
              <w:rPr>
                <w:rFonts w:ascii="Domus" w:hAnsi="Domus"/>
                <w:color w:val="3C3C3B"/>
              </w:rPr>
            </w:pPr>
            <w:r>
              <w:rPr>
                <w:rFonts w:ascii="Domus" w:hAnsi="Domus"/>
                <w:color w:val="3C3C3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Domus" w:hAnsi="Domus"/>
                <w:color w:val="3C3C3B"/>
              </w:rPr>
              <w:instrText xml:space="preserve"> FORMCHECKBOX </w:instrText>
            </w:r>
            <w:r>
              <w:rPr>
                <w:rFonts w:ascii="Domus" w:hAnsi="Domus"/>
                <w:color w:val="3C3C3B"/>
              </w:rPr>
            </w:r>
            <w:r>
              <w:rPr>
                <w:rFonts w:ascii="Domus" w:hAnsi="Domus"/>
                <w:color w:val="3C3C3B"/>
              </w:rPr>
              <w:fldChar w:fldCharType="separate"/>
            </w:r>
            <w:r>
              <w:rPr>
                <w:rFonts w:ascii="Domus" w:hAnsi="Domus"/>
                <w:color w:val="3C3C3B"/>
              </w:rPr>
              <w:fldChar w:fldCharType="end"/>
            </w:r>
          </w:p>
        </w:tc>
      </w:tr>
      <w:tr w:rsidR="001B26F5" w:rsidRPr="001B26F5" w14:paraId="4E3180EC" w14:textId="77777777" w:rsidTr="00351895">
        <w:trPr>
          <w:trHeight w:val="21"/>
        </w:trPr>
        <w:tc>
          <w:tcPr>
            <w:tcW w:w="1006" w:type="dxa"/>
            <w:vAlign w:val="center"/>
          </w:tcPr>
          <w:p w14:paraId="11B46F61" w14:textId="77777777" w:rsidR="00D70C06" w:rsidRPr="001B26F5" w:rsidRDefault="00D70C06" w:rsidP="00351895">
            <w:pPr>
              <w:jc w:val="center"/>
              <w:rPr>
                <w:rFonts w:ascii="Domus" w:hAnsi="Domus"/>
                <w:color w:val="3C3C3B"/>
              </w:rPr>
            </w:pPr>
            <w:r w:rsidRPr="001B26F5">
              <w:rPr>
                <w:rFonts w:ascii="Domus" w:hAnsi="Domus"/>
                <w:color w:val="3C3C3B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B26F5">
              <w:rPr>
                <w:rFonts w:ascii="Domus" w:hAnsi="Domus"/>
                <w:color w:val="3C3C3B"/>
              </w:rPr>
              <w:instrText xml:space="preserve"> FORMCHECKBOX </w:instrText>
            </w:r>
            <w:r w:rsidRPr="001B26F5">
              <w:rPr>
                <w:rFonts w:ascii="Domus" w:hAnsi="Domus"/>
                <w:color w:val="3C3C3B"/>
              </w:rPr>
            </w:r>
            <w:r w:rsidRPr="001B26F5">
              <w:rPr>
                <w:rFonts w:ascii="Domus" w:hAnsi="Domus"/>
                <w:color w:val="3C3C3B"/>
              </w:rPr>
              <w:fldChar w:fldCharType="separate"/>
            </w:r>
            <w:r w:rsidRPr="001B26F5">
              <w:rPr>
                <w:rFonts w:ascii="Domus" w:hAnsi="Domus"/>
                <w:color w:val="3C3C3B"/>
              </w:rPr>
              <w:fldChar w:fldCharType="end"/>
            </w:r>
          </w:p>
        </w:tc>
        <w:tc>
          <w:tcPr>
            <w:tcW w:w="5138" w:type="dxa"/>
            <w:tcMar>
              <w:top w:w="57" w:type="dxa"/>
              <w:bottom w:w="28" w:type="dxa"/>
            </w:tcMar>
            <w:vAlign w:val="center"/>
          </w:tcPr>
          <w:p w14:paraId="52218D3E" w14:textId="77777777" w:rsidR="00D70C06" w:rsidRPr="001B26F5" w:rsidRDefault="00D70C06" w:rsidP="00351895">
            <w:pPr>
              <w:rPr>
                <w:rFonts w:ascii="Domus" w:hAnsi="Domus"/>
                <w:color w:val="3C3C3B"/>
              </w:rPr>
            </w:pPr>
            <w:r w:rsidRPr="001B26F5">
              <w:rPr>
                <w:rFonts w:ascii="Domus" w:hAnsi="Domus"/>
                <w:color w:val="3C3C3B"/>
              </w:rPr>
              <w:t>Planung der fachlichen Einarbeitung (s. ab Seite 3)</w:t>
            </w:r>
          </w:p>
        </w:tc>
        <w:tc>
          <w:tcPr>
            <w:tcW w:w="1195" w:type="dxa"/>
            <w:tcMar>
              <w:bottom w:w="28" w:type="dxa"/>
            </w:tcMar>
            <w:vAlign w:val="center"/>
          </w:tcPr>
          <w:p w14:paraId="6C34556B" w14:textId="77777777" w:rsidR="00D70C06" w:rsidRPr="001B26F5" w:rsidRDefault="00D70C06" w:rsidP="00351895">
            <w:pPr>
              <w:rPr>
                <w:rFonts w:ascii="Domus" w:hAnsi="Domus"/>
                <w:color w:val="3C3C3B"/>
              </w:rPr>
            </w:pPr>
            <w:r w:rsidRPr="001B26F5">
              <w:rPr>
                <w:rFonts w:ascii="Domus" w:hAnsi="Domus"/>
                <w:color w:val="3C3C3B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1B26F5">
              <w:rPr>
                <w:rFonts w:ascii="Domus" w:hAnsi="Domus"/>
                <w:color w:val="3C3C3B"/>
              </w:rPr>
              <w:instrText xml:space="preserve"> FORMTEXT </w:instrText>
            </w:r>
            <w:r w:rsidRPr="001B26F5">
              <w:rPr>
                <w:rFonts w:ascii="Domus" w:hAnsi="Domus"/>
                <w:color w:val="3C3C3B"/>
              </w:rPr>
            </w:r>
            <w:r w:rsidRPr="001B26F5">
              <w:rPr>
                <w:rFonts w:ascii="Domus" w:hAnsi="Domus"/>
                <w:color w:val="3C3C3B"/>
              </w:rPr>
              <w:fldChar w:fldCharType="separate"/>
            </w:r>
            <w:r w:rsidRPr="001B26F5">
              <w:rPr>
                <w:rFonts w:ascii="Domus" w:hAnsi="Domus"/>
                <w:noProof/>
                <w:color w:val="3C3C3B"/>
              </w:rPr>
              <w:t> </w:t>
            </w:r>
            <w:r w:rsidRPr="001B26F5">
              <w:rPr>
                <w:rFonts w:ascii="Domus" w:hAnsi="Domus"/>
                <w:noProof/>
                <w:color w:val="3C3C3B"/>
              </w:rPr>
              <w:t> </w:t>
            </w:r>
            <w:r w:rsidRPr="001B26F5">
              <w:rPr>
                <w:rFonts w:ascii="Domus" w:hAnsi="Domus"/>
                <w:noProof/>
                <w:color w:val="3C3C3B"/>
              </w:rPr>
              <w:t> </w:t>
            </w:r>
            <w:r w:rsidRPr="001B26F5">
              <w:rPr>
                <w:rFonts w:ascii="Domus" w:hAnsi="Domus"/>
                <w:noProof/>
                <w:color w:val="3C3C3B"/>
              </w:rPr>
              <w:t> </w:t>
            </w:r>
            <w:r w:rsidRPr="001B26F5">
              <w:rPr>
                <w:rFonts w:ascii="Domus" w:hAnsi="Domus"/>
                <w:noProof/>
                <w:color w:val="3C3C3B"/>
              </w:rPr>
              <w:t> </w:t>
            </w:r>
            <w:r w:rsidRPr="001B26F5">
              <w:rPr>
                <w:rFonts w:ascii="Domus" w:hAnsi="Domus"/>
                <w:color w:val="3C3C3B"/>
              </w:rPr>
              <w:fldChar w:fldCharType="end"/>
            </w:r>
          </w:p>
        </w:tc>
        <w:tc>
          <w:tcPr>
            <w:tcW w:w="1629" w:type="dxa"/>
            <w:tcMar>
              <w:bottom w:w="28" w:type="dxa"/>
            </w:tcMar>
            <w:vAlign w:val="center"/>
          </w:tcPr>
          <w:p w14:paraId="2EBDD82B" w14:textId="77777777" w:rsidR="00D70C06" w:rsidRPr="001B26F5" w:rsidRDefault="00D70C06" w:rsidP="00351895">
            <w:pPr>
              <w:rPr>
                <w:rFonts w:ascii="Domus" w:hAnsi="Domus"/>
                <w:color w:val="3C3C3B"/>
              </w:rPr>
            </w:pPr>
            <w:r w:rsidRPr="001B26F5">
              <w:rPr>
                <w:rFonts w:ascii="Domus" w:hAnsi="Domus"/>
                <w:color w:val="3C3C3B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1B26F5">
              <w:rPr>
                <w:rFonts w:ascii="Domus" w:hAnsi="Domus"/>
                <w:color w:val="3C3C3B"/>
              </w:rPr>
              <w:instrText xml:space="preserve"> FORMTEXT </w:instrText>
            </w:r>
            <w:r w:rsidRPr="001B26F5">
              <w:rPr>
                <w:rFonts w:ascii="Domus" w:hAnsi="Domus"/>
                <w:color w:val="3C3C3B"/>
              </w:rPr>
            </w:r>
            <w:r w:rsidRPr="001B26F5">
              <w:rPr>
                <w:rFonts w:ascii="Domus" w:hAnsi="Domus"/>
                <w:color w:val="3C3C3B"/>
              </w:rPr>
              <w:fldChar w:fldCharType="separate"/>
            </w:r>
            <w:r w:rsidRPr="001B26F5">
              <w:rPr>
                <w:rFonts w:ascii="Domus" w:eastAsia="MS Mincho" w:hAnsi="Domus" w:cs="MS Mincho"/>
                <w:noProof/>
                <w:color w:val="3C3C3B"/>
              </w:rPr>
              <w:t> </w:t>
            </w:r>
            <w:r w:rsidRPr="001B26F5">
              <w:rPr>
                <w:rFonts w:ascii="Domus" w:eastAsia="MS Mincho" w:hAnsi="Domus" w:cs="MS Mincho"/>
                <w:noProof/>
                <w:color w:val="3C3C3B"/>
              </w:rPr>
              <w:t> </w:t>
            </w:r>
            <w:r w:rsidRPr="001B26F5">
              <w:rPr>
                <w:rFonts w:ascii="Domus" w:eastAsia="MS Mincho" w:hAnsi="Domus" w:cs="MS Mincho"/>
                <w:noProof/>
                <w:color w:val="3C3C3B"/>
              </w:rPr>
              <w:t> </w:t>
            </w:r>
            <w:r w:rsidRPr="001B26F5">
              <w:rPr>
                <w:rFonts w:ascii="Domus" w:eastAsia="MS Mincho" w:hAnsi="Domus" w:cs="MS Mincho"/>
                <w:noProof/>
                <w:color w:val="3C3C3B"/>
              </w:rPr>
              <w:t> </w:t>
            </w:r>
            <w:r w:rsidRPr="001B26F5">
              <w:rPr>
                <w:rFonts w:ascii="Domus" w:eastAsia="MS Mincho" w:hAnsi="Domus" w:cs="MS Mincho"/>
                <w:noProof/>
                <w:color w:val="3C3C3B"/>
              </w:rPr>
              <w:t> </w:t>
            </w:r>
            <w:r w:rsidRPr="001B26F5">
              <w:rPr>
                <w:rFonts w:ascii="Domus" w:hAnsi="Domus"/>
                <w:color w:val="3C3C3B"/>
              </w:rPr>
              <w:fldChar w:fldCharType="end"/>
            </w:r>
          </w:p>
        </w:tc>
        <w:tc>
          <w:tcPr>
            <w:tcW w:w="991" w:type="dxa"/>
            <w:tcMar>
              <w:bottom w:w="28" w:type="dxa"/>
            </w:tcMar>
            <w:vAlign w:val="center"/>
          </w:tcPr>
          <w:p w14:paraId="441AAB7C" w14:textId="77777777" w:rsidR="00D70C06" w:rsidRPr="001B26F5" w:rsidRDefault="00D70C06" w:rsidP="00351895">
            <w:pPr>
              <w:jc w:val="center"/>
              <w:rPr>
                <w:rFonts w:ascii="Domus" w:hAnsi="Domus"/>
                <w:color w:val="3C3C3B"/>
              </w:rPr>
            </w:pPr>
            <w:r w:rsidRPr="001B26F5">
              <w:rPr>
                <w:rFonts w:ascii="Domus" w:hAnsi="Domus"/>
                <w:color w:val="3C3C3B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B26F5">
              <w:rPr>
                <w:rFonts w:ascii="Domus" w:hAnsi="Domus"/>
                <w:color w:val="3C3C3B"/>
              </w:rPr>
              <w:instrText xml:space="preserve"> FORMCHECKBOX </w:instrText>
            </w:r>
            <w:r w:rsidRPr="001B26F5">
              <w:rPr>
                <w:rFonts w:ascii="Domus" w:hAnsi="Domus"/>
                <w:color w:val="3C3C3B"/>
              </w:rPr>
            </w:r>
            <w:r w:rsidRPr="001B26F5">
              <w:rPr>
                <w:rFonts w:ascii="Domus" w:hAnsi="Domus"/>
                <w:color w:val="3C3C3B"/>
              </w:rPr>
              <w:fldChar w:fldCharType="separate"/>
            </w:r>
            <w:r w:rsidRPr="001B26F5">
              <w:rPr>
                <w:rFonts w:ascii="Domus" w:hAnsi="Domus"/>
                <w:color w:val="3C3C3B"/>
              </w:rPr>
              <w:fldChar w:fldCharType="end"/>
            </w:r>
          </w:p>
        </w:tc>
      </w:tr>
      <w:tr w:rsidR="001B26F5" w:rsidRPr="001B26F5" w14:paraId="7FE1386E" w14:textId="77777777" w:rsidTr="00351895">
        <w:trPr>
          <w:trHeight w:val="21"/>
        </w:trPr>
        <w:tc>
          <w:tcPr>
            <w:tcW w:w="1006" w:type="dxa"/>
            <w:vAlign w:val="center"/>
          </w:tcPr>
          <w:p w14:paraId="5C2BC582" w14:textId="77777777" w:rsidR="00D70C06" w:rsidRPr="001B26F5" w:rsidRDefault="00D70C06" w:rsidP="00351895">
            <w:pPr>
              <w:jc w:val="center"/>
              <w:rPr>
                <w:rFonts w:ascii="Domus" w:hAnsi="Domus"/>
                <w:color w:val="3C3C3B"/>
              </w:rPr>
            </w:pPr>
            <w:r w:rsidRPr="001B26F5">
              <w:rPr>
                <w:rFonts w:ascii="Domus" w:hAnsi="Domus"/>
                <w:color w:val="3C3C3B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B26F5">
              <w:rPr>
                <w:rFonts w:ascii="Domus" w:hAnsi="Domus"/>
                <w:color w:val="3C3C3B"/>
              </w:rPr>
              <w:instrText xml:space="preserve"> FORMCHECKBOX </w:instrText>
            </w:r>
            <w:r w:rsidRPr="001B26F5">
              <w:rPr>
                <w:rFonts w:ascii="Domus" w:hAnsi="Domus"/>
                <w:color w:val="3C3C3B"/>
              </w:rPr>
            </w:r>
            <w:r w:rsidRPr="001B26F5">
              <w:rPr>
                <w:rFonts w:ascii="Domus" w:hAnsi="Domus"/>
                <w:color w:val="3C3C3B"/>
              </w:rPr>
              <w:fldChar w:fldCharType="separate"/>
            </w:r>
            <w:r w:rsidRPr="001B26F5">
              <w:rPr>
                <w:rFonts w:ascii="Domus" w:hAnsi="Domus"/>
                <w:color w:val="3C3C3B"/>
              </w:rPr>
              <w:fldChar w:fldCharType="end"/>
            </w:r>
          </w:p>
        </w:tc>
        <w:tc>
          <w:tcPr>
            <w:tcW w:w="5138" w:type="dxa"/>
            <w:tcMar>
              <w:top w:w="57" w:type="dxa"/>
              <w:bottom w:w="28" w:type="dxa"/>
            </w:tcMar>
            <w:vAlign w:val="center"/>
          </w:tcPr>
          <w:p w14:paraId="1644FC06" w14:textId="77777777" w:rsidR="00D70C06" w:rsidRPr="001B26F5" w:rsidRDefault="00D70C06" w:rsidP="00351895">
            <w:pPr>
              <w:rPr>
                <w:rFonts w:ascii="Domus" w:hAnsi="Domus"/>
                <w:color w:val="3C3C3B"/>
              </w:rPr>
            </w:pPr>
            <w:r w:rsidRPr="001B26F5">
              <w:rPr>
                <w:rFonts w:ascii="Domus" w:hAnsi="Domus"/>
                <w:color w:val="3C3C3B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1B26F5">
              <w:rPr>
                <w:rFonts w:ascii="Domus" w:hAnsi="Domus"/>
                <w:color w:val="3C3C3B"/>
              </w:rPr>
              <w:instrText xml:space="preserve"> FORMTEXT </w:instrText>
            </w:r>
            <w:r w:rsidRPr="001B26F5">
              <w:rPr>
                <w:rFonts w:ascii="Domus" w:hAnsi="Domus"/>
                <w:color w:val="3C3C3B"/>
              </w:rPr>
            </w:r>
            <w:r w:rsidRPr="001B26F5">
              <w:rPr>
                <w:rFonts w:ascii="Domus" w:hAnsi="Domus"/>
                <w:color w:val="3C3C3B"/>
              </w:rPr>
              <w:fldChar w:fldCharType="separate"/>
            </w:r>
            <w:r w:rsidRPr="001B26F5">
              <w:rPr>
                <w:rFonts w:ascii="Domus" w:hAnsi="Domus"/>
                <w:noProof/>
                <w:color w:val="3C3C3B"/>
              </w:rPr>
              <w:t> </w:t>
            </w:r>
            <w:r w:rsidRPr="001B26F5">
              <w:rPr>
                <w:rFonts w:ascii="Domus" w:hAnsi="Domus"/>
                <w:noProof/>
                <w:color w:val="3C3C3B"/>
              </w:rPr>
              <w:t> </w:t>
            </w:r>
            <w:r w:rsidRPr="001B26F5">
              <w:rPr>
                <w:rFonts w:ascii="Domus" w:hAnsi="Domus"/>
                <w:noProof/>
                <w:color w:val="3C3C3B"/>
              </w:rPr>
              <w:t> </w:t>
            </w:r>
            <w:r w:rsidRPr="001B26F5">
              <w:rPr>
                <w:rFonts w:ascii="Domus" w:hAnsi="Domus"/>
                <w:noProof/>
                <w:color w:val="3C3C3B"/>
              </w:rPr>
              <w:t> </w:t>
            </w:r>
            <w:r w:rsidRPr="001B26F5">
              <w:rPr>
                <w:rFonts w:ascii="Domus" w:hAnsi="Domus"/>
                <w:noProof/>
                <w:color w:val="3C3C3B"/>
              </w:rPr>
              <w:t> </w:t>
            </w:r>
            <w:r w:rsidRPr="001B26F5">
              <w:rPr>
                <w:rFonts w:ascii="Domus" w:hAnsi="Domus"/>
                <w:color w:val="3C3C3B"/>
              </w:rPr>
              <w:fldChar w:fldCharType="end"/>
            </w:r>
          </w:p>
        </w:tc>
        <w:tc>
          <w:tcPr>
            <w:tcW w:w="1195" w:type="dxa"/>
            <w:tcMar>
              <w:bottom w:w="28" w:type="dxa"/>
            </w:tcMar>
            <w:vAlign w:val="center"/>
          </w:tcPr>
          <w:p w14:paraId="6F8525F4" w14:textId="77777777" w:rsidR="00D70C06" w:rsidRPr="001B26F5" w:rsidRDefault="00D70C06" w:rsidP="00351895">
            <w:pPr>
              <w:rPr>
                <w:rFonts w:ascii="Domus" w:hAnsi="Domus"/>
                <w:color w:val="3C3C3B"/>
              </w:rPr>
            </w:pPr>
            <w:r w:rsidRPr="001B26F5">
              <w:rPr>
                <w:rFonts w:ascii="Domus" w:hAnsi="Domus"/>
                <w:color w:val="3C3C3B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1B26F5">
              <w:rPr>
                <w:rFonts w:ascii="Domus" w:hAnsi="Domus"/>
                <w:color w:val="3C3C3B"/>
              </w:rPr>
              <w:instrText xml:space="preserve"> FORMTEXT </w:instrText>
            </w:r>
            <w:r w:rsidRPr="001B26F5">
              <w:rPr>
                <w:rFonts w:ascii="Domus" w:hAnsi="Domus"/>
                <w:color w:val="3C3C3B"/>
              </w:rPr>
            </w:r>
            <w:r w:rsidRPr="001B26F5">
              <w:rPr>
                <w:rFonts w:ascii="Domus" w:hAnsi="Domus"/>
                <w:color w:val="3C3C3B"/>
              </w:rPr>
              <w:fldChar w:fldCharType="separate"/>
            </w:r>
            <w:r w:rsidRPr="001B26F5">
              <w:rPr>
                <w:rFonts w:ascii="Domus" w:hAnsi="Domus"/>
                <w:noProof/>
                <w:color w:val="3C3C3B"/>
              </w:rPr>
              <w:t> </w:t>
            </w:r>
            <w:r w:rsidRPr="001B26F5">
              <w:rPr>
                <w:rFonts w:ascii="Domus" w:hAnsi="Domus"/>
                <w:noProof/>
                <w:color w:val="3C3C3B"/>
              </w:rPr>
              <w:t> </w:t>
            </w:r>
            <w:r w:rsidRPr="001B26F5">
              <w:rPr>
                <w:rFonts w:ascii="Domus" w:hAnsi="Domus"/>
                <w:noProof/>
                <w:color w:val="3C3C3B"/>
              </w:rPr>
              <w:t> </w:t>
            </w:r>
            <w:r w:rsidRPr="001B26F5">
              <w:rPr>
                <w:rFonts w:ascii="Domus" w:hAnsi="Domus"/>
                <w:noProof/>
                <w:color w:val="3C3C3B"/>
              </w:rPr>
              <w:t> </w:t>
            </w:r>
            <w:r w:rsidRPr="001B26F5">
              <w:rPr>
                <w:rFonts w:ascii="Domus" w:hAnsi="Domus"/>
                <w:noProof/>
                <w:color w:val="3C3C3B"/>
              </w:rPr>
              <w:t> </w:t>
            </w:r>
            <w:r w:rsidRPr="001B26F5">
              <w:rPr>
                <w:rFonts w:ascii="Domus" w:hAnsi="Domus"/>
                <w:color w:val="3C3C3B"/>
              </w:rPr>
              <w:fldChar w:fldCharType="end"/>
            </w:r>
          </w:p>
        </w:tc>
        <w:tc>
          <w:tcPr>
            <w:tcW w:w="1629" w:type="dxa"/>
            <w:tcMar>
              <w:bottom w:w="28" w:type="dxa"/>
            </w:tcMar>
            <w:vAlign w:val="center"/>
          </w:tcPr>
          <w:p w14:paraId="620DEF2F" w14:textId="77777777" w:rsidR="00D70C06" w:rsidRPr="001B26F5" w:rsidRDefault="00D70C06" w:rsidP="00351895">
            <w:pPr>
              <w:rPr>
                <w:rFonts w:ascii="Domus" w:hAnsi="Domus"/>
                <w:color w:val="3C3C3B"/>
              </w:rPr>
            </w:pPr>
            <w:r w:rsidRPr="001B26F5">
              <w:rPr>
                <w:rFonts w:ascii="Domus" w:hAnsi="Domus"/>
                <w:color w:val="3C3C3B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1B26F5">
              <w:rPr>
                <w:rFonts w:ascii="Domus" w:hAnsi="Domus"/>
                <w:color w:val="3C3C3B"/>
              </w:rPr>
              <w:instrText xml:space="preserve"> FORMTEXT </w:instrText>
            </w:r>
            <w:r w:rsidRPr="001B26F5">
              <w:rPr>
                <w:rFonts w:ascii="Domus" w:hAnsi="Domus"/>
                <w:color w:val="3C3C3B"/>
              </w:rPr>
            </w:r>
            <w:r w:rsidRPr="001B26F5">
              <w:rPr>
                <w:rFonts w:ascii="Domus" w:hAnsi="Domus"/>
                <w:color w:val="3C3C3B"/>
              </w:rPr>
              <w:fldChar w:fldCharType="separate"/>
            </w:r>
            <w:r w:rsidRPr="001B26F5">
              <w:rPr>
                <w:rFonts w:ascii="Domus" w:eastAsia="MS Mincho" w:hAnsi="Domus" w:cs="MS Mincho"/>
                <w:noProof/>
                <w:color w:val="3C3C3B"/>
              </w:rPr>
              <w:t> </w:t>
            </w:r>
            <w:r w:rsidRPr="001B26F5">
              <w:rPr>
                <w:rFonts w:ascii="Domus" w:eastAsia="MS Mincho" w:hAnsi="Domus" w:cs="MS Mincho"/>
                <w:noProof/>
                <w:color w:val="3C3C3B"/>
              </w:rPr>
              <w:t> </w:t>
            </w:r>
            <w:r w:rsidRPr="001B26F5">
              <w:rPr>
                <w:rFonts w:ascii="Domus" w:eastAsia="MS Mincho" w:hAnsi="Domus" w:cs="MS Mincho"/>
                <w:noProof/>
                <w:color w:val="3C3C3B"/>
              </w:rPr>
              <w:t> </w:t>
            </w:r>
            <w:r w:rsidRPr="001B26F5">
              <w:rPr>
                <w:rFonts w:ascii="Domus" w:eastAsia="MS Mincho" w:hAnsi="Domus" w:cs="MS Mincho"/>
                <w:noProof/>
                <w:color w:val="3C3C3B"/>
              </w:rPr>
              <w:t> </w:t>
            </w:r>
            <w:r w:rsidRPr="001B26F5">
              <w:rPr>
                <w:rFonts w:ascii="Domus" w:eastAsia="MS Mincho" w:hAnsi="Domus" w:cs="MS Mincho"/>
                <w:noProof/>
                <w:color w:val="3C3C3B"/>
              </w:rPr>
              <w:t> </w:t>
            </w:r>
            <w:r w:rsidRPr="001B26F5">
              <w:rPr>
                <w:rFonts w:ascii="Domus" w:hAnsi="Domus"/>
                <w:color w:val="3C3C3B"/>
              </w:rPr>
              <w:fldChar w:fldCharType="end"/>
            </w:r>
          </w:p>
        </w:tc>
        <w:tc>
          <w:tcPr>
            <w:tcW w:w="991" w:type="dxa"/>
            <w:tcMar>
              <w:bottom w:w="28" w:type="dxa"/>
            </w:tcMar>
            <w:vAlign w:val="center"/>
          </w:tcPr>
          <w:p w14:paraId="4B9DCD7E" w14:textId="77777777" w:rsidR="00D70C06" w:rsidRPr="001B26F5" w:rsidRDefault="00D70C06" w:rsidP="00351895">
            <w:pPr>
              <w:jc w:val="center"/>
              <w:rPr>
                <w:rFonts w:ascii="Domus" w:hAnsi="Domus"/>
                <w:color w:val="3C3C3B"/>
              </w:rPr>
            </w:pPr>
            <w:r w:rsidRPr="001B26F5">
              <w:rPr>
                <w:rFonts w:ascii="Domus" w:hAnsi="Domus"/>
                <w:color w:val="3C3C3B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B26F5">
              <w:rPr>
                <w:rFonts w:ascii="Domus" w:hAnsi="Domus"/>
                <w:color w:val="3C3C3B"/>
              </w:rPr>
              <w:instrText xml:space="preserve"> FORMCHECKBOX </w:instrText>
            </w:r>
            <w:r w:rsidRPr="001B26F5">
              <w:rPr>
                <w:rFonts w:ascii="Domus" w:hAnsi="Domus"/>
                <w:color w:val="3C3C3B"/>
              </w:rPr>
            </w:r>
            <w:r w:rsidRPr="001B26F5">
              <w:rPr>
                <w:rFonts w:ascii="Domus" w:hAnsi="Domus"/>
                <w:color w:val="3C3C3B"/>
              </w:rPr>
              <w:fldChar w:fldCharType="separate"/>
            </w:r>
            <w:r w:rsidRPr="001B26F5">
              <w:rPr>
                <w:rFonts w:ascii="Domus" w:hAnsi="Domus"/>
                <w:color w:val="3C3C3B"/>
              </w:rPr>
              <w:fldChar w:fldCharType="end"/>
            </w:r>
          </w:p>
        </w:tc>
      </w:tr>
      <w:tr w:rsidR="001B26F5" w:rsidRPr="001B26F5" w14:paraId="24312B1B" w14:textId="77777777" w:rsidTr="00351895">
        <w:trPr>
          <w:trHeight w:val="21"/>
        </w:trPr>
        <w:tc>
          <w:tcPr>
            <w:tcW w:w="1006" w:type="dxa"/>
            <w:vAlign w:val="center"/>
          </w:tcPr>
          <w:p w14:paraId="7E3ED61C" w14:textId="77777777" w:rsidR="00D70C06" w:rsidRPr="001B26F5" w:rsidRDefault="00D70C06" w:rsidP="00351895">
            <w:pPr>
              <w:jc w:val="center"/>
              <w:rPr>
                <w:rFonts w:ascii="Domus" w:hAnsi="Domus"/>
                <w:color w:val="3C3C3B"/>
              </w:rPr>
            </w:pPr>
            <w:r w:rsidRPr="001B26F5">
              <w:rPr>
                <w:rFonts w:ascii="Domus" w:hAnsi="Domus"/>
                <w:color w:val="3C3C3B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B26F5">
              <w:rPr>
                <w:rFonts w:ascii="Domus" w:hAnsi="Domus"/>
                <w:color w:val="3C3C3B"/>
              </w:rPr>
              <w:instrText xml:space="preserve"> FORMCHECKBOX </w:instrText>
            </w:r>
            <w:r w:rsidRPr="001B26F5">
              <w:rPr>
                <w:rFonts w:ascii="Domus" w:hAnsi="Domus"/>
                <w:color w:val="3C3C3B"/>
              </w:rPr>
            </w:r>
            <w:r w:rsidRPr="001B26F5">
              <w:rPr>
                <w:rFonts w:ascii="Domus" w:hAnsi="Domus"/>
                <w:color w:val="3C3C3B"/>
              </w:rPr>
              <w:fldChar w:fldCharType="separate"/>
            </w:r>
            <w:r w:rsidRPr="001B26F5">
              <w:rPr>
                <w:rFonts w:ascii="Domus" w:hAnsi="Domus"/>
                <w:color w:val="3C3C3B"/>
              </w:rPr>
              <w:fldChar w:fldCharType="end"/>
            </w:r>
          </w:p>
        </w:tc>
        <w:tc>
          <w:tcPr>
            <w:tcW w:w="5138" w:type="dxa"/>
            <w:tcMar>
              <w:top w:w="57" w:type="dxa"/>
              <w:bottom w:w="28" w:type="dxa"/>
            </w:tcMar>
            <w:vAlign w:val="center"/>
          </w:tcPr>
          <w:p w14:paraId="4BA8DDA4" w14:textId="77777777" w:rsidR="00D70C06" w:rsidRPr="001B26F5" w:rsidRDefault="00D70C06" w:rsidP="00351895">
            <w:pPr>
              <w:rPr>
                <w:rFonts w:ascii="Domus" w:hAnsi="Domus"/>
                <w:color w:val="3C3C3B"/>
              </w:rPr>
            </w:pPr>
            <w:r w:rsidRPr="001B26F5">
              <w:rPr>
                <w:rFonts w:ascii="Domus" w:hAnsi="Domus"/>
                <w:color w:val="3C3C3B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1B26F5">
              <w:rPr>
                <w:rFonts w:ascii="Domus" w:hAnsi="Domus"/>
                <w:color w:val="3C3C3B"/>
              </w:rPr>
              <w:instrText xml:space="preserve"> FORMTEXT </w:instrText>
            </w:r>
            <w:r w:rsidRPr="001B26F5">
              <w:rPr>
                <w:rFonts w:ascii="Domus" w:hAnsi="Domus"/>
                <w:color w:val="3C3C3B"/>
              </w:rPr>
            </w:r>
            <w:r w:rsidRPr="001B26F5">
              <w:rPr>
                <w:rFonts w:ascii="Domus" w:hAnsi="Domus"/>
                <w:color w:val="3C3C3B"/>
              </w:rPr>
              <w:fldChar w:fldCharType="separate"/>
            </w:r>
            <w:r w:rsidRPr="001B26F5">
              <w:rPr>
                <w:rFonts w:ascii="Domus" w:hAnsi="Domus"/>
                <w:noProof/>
                <w:color w:val="3C3C3B"/>
              </w:rPr>
              <w:t> </w:t>
            </w:r>
            <w:r w:rsidRPr="001B26F5">
              <w:rPr>
                <w:rFonts w:ascii="Domus" w:hAnsi="Domus"/>
                <w:noProof/>
                <w:color w:val="3C3C3B"/>
              </w:rPr>
              <w:t> </w:t>
            </w:r>
            <w:r w:rsidRPr="001B26F5">
              <w:rPr>
                <w:rFonts w:ascii="Domus" w:hAnsi="Domus"/>
                <w:noProof/>
                <w:color w:val="3C3C3B"/>
              </w:rPr>
              <w:t> </w:t>
            </w:r>
            <w:r w:rsidRPr="001B26F5">
              <w:rPr>
                <w:rFonts w:ascii="Domus" w:hAnsi="Domus"/>
                <w:noProof/>
                <w:color w:val="3C3C3B"/>
              </w:rPr>
              <w:t> </w:t>
            </w:r>
            <w:r w:rsidRPr="001B26F5">
              <w:rPr>
                <w:rFonts w:ascii="Domus" w:hAnsi="Domus"/>
                <w:noProof/>
                <w:color w:val="3C3C3B"/>
              </w:rPr>
              <w:t> </w:t>
            </w:r>
            <w:r w:rsidRPr="001B26F5">
              <w:rPr>
                <w:rFonts w:ascii="Domus" w:hAnsi="Domus"/>
                <w:color w:val="3C3C3B"/>
              </w:rPr>
              <w:fldChar w:fldCharType="end"/>
            </w:r>
          </w:p>
        </w:tc>
        <w:tc>
          <w:tcPr>
            <w:tcW w:w="1195" w:type="dxa"/>
            <w:tcMar>
              <w:bottom w:w="28" w:type="dxa"/>
            </w:tcMar>
            <w:vAlign w:val="center"/>
          </w:tcPr>
          <w:p w14:paraId="284BC4F4" w14:textId="77777777" w:rsidR="00D70C06" w:rsidRPr="001B26F5" w:rsidRDefault="00D70C06" w:rsidP="00351895">
            <w:pPr>
              <w:rPr>
                <w:rFonts w:ascii="Domus" w:hAnsi="Domus"/>
                <w:color w:val="3C3C3B"/>
              </w:rPr>
            </w:pPr>
            <w:r w:rsidRPr="001B26F5">
              <w:rPr>
                <w:rFonts w:ascii="Domus" w:hAnsi="Domus"/>
                <w:color w:val="3C3C3B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1B26F5">
              <w:rPr>
                <w:rFonts w:ascii="Domus" w:hAnsi="Domus"/>
                <w:color w:val="3C3C3B"/>
              </w:rPr>
              <w:instrText xml:space="preserve"> FORMTEXT </w:instrText>
            </w:r>
            <w:r w:rsidRPr="001B26F5">
              <w:rPr>
                <w:rFonts w:ascii="Domus" w:hAnsi="Domus"/>
                <w:color w:val="3C3C3B"/>
              </w:rPr>
            </w:r>
            <w:r w:rsidRPr="001B26F5">
              <w:rPr>
                <w:rFonts w:ascii="Domus" w:hAnsi="Domus"/>
                <w:color w:val="3C3C3B"/>
              </w:rPr>
              <w:fldChar w:fldCharType="separate"/>
            </w:r>
            <w:r w:rsidRPr="001B26F5">
              <w:rPr>
                <w:rFonts w:ascii="Domus" w:hAnsi="Domus"/>
                <w:noProof/>
                <w:color w:val="3C3C3B"/>
              </w:rPr>
              <w:t> </w:t>
            </w:r>
            <w:r w:rsidRPr="001B26F5">
              <w:rPr>
                <w:rFonts w:ascii="Domus" w:hAnsi="Domus"/>
                <w:noProof/>
                <w:color w:val="3C3C3B"/>
              </w:rPr>
              <w:t> </w:t>
            </w:r>
            <w:r w:rsidRPr="001B26F5">
              <w:rPr>
                <w:rFonts w:ascii="Domus" w:hAnsi="Domus"/>
                <w:noProof/>
                <w:color w:val="3C3C3B"/>
              </w:rPr>
              <w:t> </w:t>
            </w:r>
            <w:r w:rsidRPr="001B26F5">
              <w:rPr>
                <w:rFonts w:ascii="Domus" w:hAnsi="Domus"/>
                <w:noProof/>
                <w:color w:val="3C3C3B"/>
              </w:rPr>
              <w:t> </w:t>
            </w:r>
            <w:r w:rsidRPr="001B26F5">
              <w:rPr>
                <w:rFonts w:ascii="Domus" w:hAnsi="Domus"/>
                <w:noProof/>
                <w:color w:val="3C3C3B"/>
              </w:rPr>
              <w:t> </w:t>
            </w:r>
            <w:r w:rsidRPr="001B26F5">
              <w:rPr>
                <w:rFonts w:ascii="Domus" w:hAnsi="Domus"/>
                <w:color w:val="3C3C3B"/>
              </w:rPr>
              <w:fldChar w:fldCharType="end"/>
            </w:r>
          </w:p>
        </w:tc>
        <w:tc>
          <w:tcPr>
            <w:tcW w:w="1629" w:type="dxa"/>
            <w:tcMar>
              <w:bottom w:w="28" w:type="dxa"/>
            </w:tcMar>
            <w:vAlign w:val="center"/>
          </w:tcPr>
          <w:p w14:paraId="7DCF9F73" w14:textId="77777777" w:rsidR="00D70C06" w:rsidRPr="001B26F5" w:rsidRDefault="00D70C06" w:rsidP="00351895">
            <w:pPr>
              <w:rPr>
                <w:rFonts w:ascii="Domus" w:hAnsi="Domus"/>
                <w:color w:val="3C3C3B"/>
              </w:rPr>
            </w:pPr>
            <w:r w:rsidRPr="001B26F5">
              <w:rPr>
                <w:rFonts w:ascii="Domus" w:hAnsi="Domus"/>
                <w:color w:val="3C3C3B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1B26F5">
              <w:rPr>
                <w:rFonts w:ascii="Domus" w:hAnsi="Domus"/>
                <w:color w:val="3C3C3B"/>
              </w:rPr>
              <w:instrText xml:space="preserve"> FORMTEXT </w:instrText>
            </w:r>
            <w:r w:rsidRPr="001B26F5">
              <w:rPr>
                <w:rFonts w:ascii="Domus" w:hAnsi="Domus"/>
                <w:color w:val="3C3C3B"/>
              </w:rPr>
            </w:r>
            <w:r w:rsidRPr="001B26F5">
              <w:rPr>
                <w:rFonts w:ascii="Domus" w:hAnsi="Domus"/>
                <w:color w:val="3C3C3B"/>
              </w:rPr>
              <w:fldChar w:fldCharType="separate"/>
            </w:r>
            <w:r w:rsidRPr="001B26F5">
              <w:rPr>
                <w:rFonts w:ascii="Domus" w:eastAsia="MS Mincho" w:hAnsi="Domus" w:cs="MS Mincho"/>
                <w:noProof/>
                <w:color w:val="3C3C3B"/>
              </w:rPr>
              <w:t> </w:t>
            </w:r>
            <w:r w:rsidRPr="001B26F5">
              <w:rPr>
                <w:rFonts w:ascii="Domus" w:eastAsia="MS Mincho" w:hAnsi="Domus" w:cs="MS Mincho"/>
                <w:noProof/>
                <w:color w:val="3C3C3B"/>
              </w:rPr>
              <w:t> </w:t>
            </w:r>
            <w:r w:rsidRPr="001B26F5">
              <w:rPr>
                <w:rFonts w:ascii="Domus" w:eastAsia="MS Mincho" w:hAnsi="Domus" w:cs="MS Mincho"/>
                <w:noProof/>
                <w:color w:val="3C3C3B"/>
              </w:rPr>
              <w:t> </w:t>
            </w:r>
            <w:r w:rsidRPr="001B26F5">
              <w:rPr>
                <w:rFonts w:ascii="Domus" w:eastAsia="MS Mincho" w:hAnsi="Domus" w:cs="MS Mincho"/>
                <w:noProof/>
                <w:color w:val="3C3C3B"/>
              </w:rPr>
              <w:t> </w:t>
            </w:r>
            <w:r w:rsidRPr="001B26F5">
              <w:rPr>
                <w:rFonts w:ascii="Domus" w:eastAsia="MS Mincho" w:hAnsi="Domus" w:cs="MS Mincho"/>
                <w:noProof/>
                <w:color w:val="3C3C3B"/>
              </w:rPr>
              <w:t> </w:t>
            </w:r>
            <w:r w:rsidRPr="001B26F5">
              <w:rPr>
                <w:rFonts w:ascii="Domus" w:hAnsi="Domus"/>
                <w:color w:val="3C3C3B"/>
              </w:rPr>
              <w:fldChar w:fldCharType="end"/>
            </w:r>
          </w:p>
        </w:tc>
        <w:tc>
          <w:tcPr>
            <w:tcW w:w="991" w:type="dxa"/>
            <w:tcMar>
              <w:bottom w:w="28" w:type="dxa"/>
            </w:tcMar>
            <w:vAlign w:val="center"/>
          </w:tcPr>
          <w:p w14:paraId="212504AD" w14:textId="77777777" w:rsidR="00D70C06" w:rsidRPr="001B26F5" w:rsidRDefault="00D70C06" w:rsidP="00351895">
            <w:pPr>
              <w:jc w:val="center"/>
              <w:rPr>
                <w:rFonts w:ascii="Domus" w:hAnsi="Domus"/>
                <w:color w:val="3C3C3B"/>
              </w:rPr>
            </w:pPr>
            <w:r w:rsidRPr="001B26F5">
              <w:rPr>
                <w:rFonts w:ascii="Domus" w:hAnsi="Domus"/>
                <w:color w:val="3C3C3B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B26F5">
              <w:rPr>
                <w:rFonts w:ascii="Domus" w:hAnsi="Domus"/>
                <w:color w:val="3C3C3B"/>
              </w:rPr>
              <w:instrText xml:space="preserve"> FORMCHECKBOX </w:instrText>
            </w:r>
            <w:r w:rsidRPr="001B26F5">
              <w:rPr>
                <w:rFonts w:ascii="Domus" w:hAnsi="Domus"/>
                <w:color w:val="3C3C3B"/>
              </w:rPr>
            </w:r>
            <w:r w:rsidRPr="001B26F5">
              <w:rPr>
                <w:rFonts w:ascii="Domus" w:hAnsi="Domus"/>
                <w:color w:val="3C3C3B"/>
              </w:rPr>
              <w:fldChar w:fldCharType="separate"/>
            </w:r>
            <w:r w:rsidRPr="001B26F5">
              <w:rPr>
                <w:rFonts w:ascii="Domus" w:hAnsi="Domus"/>
                <w:color w:val="3C3C3B"/>
              </w:rPr>
              <w:fldChar w:fldCharType="end"/>
            </w:r>
          </w:p>
        </w:tc>
      </w:tr>
      <w:tr w:rsidR="001B26F5" w:rsidRPr="001B26F5" w14:paraId="70E7832D" w14:textId="77777777" w:rsidTr="00351895">
        <w:tc>
          <w:tcPr>
            <w:tcW w:w="1006" w:type="dxa"/>
            <w:vAlign w:val="center"/>
          </w:tcPr>
          <w:p w14:paraId="0D4F5E83" w14:textId="77777777" w:rsidR="00D70C06" w:rsidRPr="001B26F5" w:rsidRDefault="00D70C06" w:rsidP="00D70C06">
            <w:pPr>
              <w:jc w:val="center"/>
              <w:rPr>
                <w:rFonts w:ascii="Domus" w:hAnsi="Domus"/>
                <w:color w:val="3C3C3B"/>
              </w:rPr>
            </w:pPr>
            <w:r w:rsidRPr="001B26F5">
              <w:rPr>
                <w:rFonts w:ascii="Domus" w:hAnsi="Domus"/>
                <w:color w:val="3C3C3B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B26F5">
              <w:rPr>
                <w:rFonts w:ascii="Domus" w:hAnsi="Domus"/>
                <w:color w:val="3C3C3B"/>
              </w:rPr>
              <w:instrText xml:space="preserve"> FORMCHECKBOX </w:instrText>
            </w:r>
            <w:r w:rsidRPr="001B26F5">
              <w:rPr>
                <w:rFonts w:ascii="Domus" w:hAnsi="Domus"/>
                <w:color w:val="3C3C3B"/>
              </w:rPr>
            </w:r>
            <w:r w:rsidRPr="001B26F5">
              <w:rPr>
                <w:rFonts w:ascii="Domus" w:hAnsi="Domus"/>
                <w:color w:val="3C3C3B"/>
              </w:rPr>
              <w:fldChar w:fldCharType="separate"/>
            </w:r>
            <w:r w:rsidRPr="001B26F5">
              <w:rPr>
                <w:rFonts w:ascii="Domus" w:hAnsi="Domus"/>
                <w:color w:val="3C3C3B"/>
              </w:rPr>
              <w:fldChar w:fldCharType="end"/>
            </w:r>
          </w:p>
        </w:tc>
        <w:tc>
          <w:tcPr>
            <w:tcW w:w="5138" w:type="dxa"/>
            <w:tcMar>
              <w:top w:w="57" w:type="dxa"/>
              <w:bottom w:w="28" w:type="dxa"/>
            </w:tcMar>
            <w:vAlign w:val="center"/>
          </w:tcPr>
          <w:p w14:paraId="38E987CE" w14:textId="77777777" w:rsidR="00D70C06" w:rsidRPr="001B26F5" w:rsidRDefault="00D70C06" w:rsidP="00D70C06">
            <w:pPr>
              <w:rPr>
                <w:rFonts w:ascii="Domus" w:hAnsi="Domus"/>
                <w:color w:val="3C3C3B"/>
              </w:rPr>
            </w:pPr>
            <w:r w:rsidRPr="001B26F5">
              <w:rPr>
                <w:rFonts w:ascii="Domus" w:hAnsi="Domus"/>
                <w:color w:val="3C3C3B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1B26F5">
              <w:rPr>
                <w:rFonts w:ascii="Domus" w:hAnsi="Domus"/>
                <w:color w:val="3C3C3B"/>
              </w:rPr>
              <w:instrText xml:space="preserve"> FORMTEXT </w:instrText>
            </w:r>
            <w:r w:rsidRPr="001B26F5">
              <w:rPr>
                <w:rFonts w:ascii="Domus" w:hAnsi="Domus"/>
                <w:color w:val="3C3C3B"/>
              </w:rPr>
            </w:r>
            <w:r w:rsidRPr="001B26F5">
              <w:rPr>
                <w:rFonts w:ascii="Domus" w:hAnsi="Domus"/>
                <w:color w:val="3C3C3B"/>
              </w:rPr>
              <w:fldChar w:fldCharType="separate"/>
            </w:r>
            <w:r w:rsidRPr="001B26F5">
              <w:rPr>
                <w:rFonts w:ascii="Domus" w:hAnsi="Domus"/>
                <w:noProof/>
                <w:color w:val="3C3C3B"/>
              </w:rPr>
              <w:t> </w:t>
            </w:r>
            <w:r w:rsidRPr="001B26F5">
              <w:rPr>
                <w:rFonts w:ascii="Domus" w:hAnsi="Domus"/>
                <w:noProof/>
                <w:color w:val="3C3C3B"/>
              </w:rPr>
              <w:t> </w:t>
            </w:r>
            <w:r w:rsidRPr="001B26F5">
              <w:rPr>
                <w:rFonts w:ascii="Domus" w:hAnsi="Domus"/>
                <w:noProof/>
                <w:color w:val="3C3C3B"/>
              </w:rPr>
              <w:t> </w:t>
            </w:r>
            <w:r w:rsidRPr="001B26F5">
              <w:rPr>
                <w:rFonts w:ascii="Domus" w:hAnsi="Domus"/>
                <w:noProof/>
                <w:color w:val="3C3C3B"/>
              </w:rPr>
              <w:t> </w:t>
            </w:r>
            <w:r w:rsidRPr="001B26F5">
              <w:rPr>
                <w:rFonts w:ascii="Domus" w:hAnsi="Domus"/>
                <w:noProof/>
                <w:color w:val="3C3C3B"/>
              </w:rPr>
              <w:t> </w:t>
            </w:r>
            <w:r w:rsidRPr="001B26F5">
              <w:rPr>
                <w:rFonts w:ascii="Domus" w:hAnsi="Domus"/>
                <w:color w:val="3C3C3B"/>
              </w:rPr>
              <w:fldChar w:fldCharType="end"/>
            </w:r>
          </w:p>
        </w:tc>
        <w:tc>
          <w:tcPr>
            <w:tcW w:w="1195" w:type="dxa"/>
            <w:tcMar>
              <w:bottom w:w="28" w:type="dxa"/>
            </w:tcMar>
            <w:vAlign w:val="center"/>
          </w:tcPr>
          <w:p w14:paraId="720BB6DC" w14:textId="77777777" w:rsidR="00D70C06" w:rsidRPr="001B26F5" w:rsidRDefault="00D70C06" w:rsidP="00D70C06">
            <w:pPr>
              <w:rPr>
                <w:rFonts w:ascii="Domus" w:hAnsi="Domus"/>
                <w:color w:val="3C3C3B"/>
              </w:rPr>
            </w:pPr>
            <w:r w:rsidRPr="001B26F5">
              <w:rPr>
                <w:rFonts w:ascii="Domus" w:hAnsi="Domus"/>
                <w:color w:val="3C3C3B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1B26F5">
              <w:rPr>
                <w:rFonts w:ascii="Domus" w:hAnsi="Domus"/>
                <w:color w:val="3C3C3B"/>
              </w:rPr>
              <w:instrText xml:space="preserve"> FORMTEXT </w:instrText>
            </w:r>
            <w:r w:rsidRPr="001B26F5">
              <w:rPr>
                <w:rFonts w:ascii="Domus" w:hAnsi="Domus"/>
                <w:color w:val="3C3C3B"/>
              </w:rPr>
            </w:r>
            <w:r w:rsidRPr="001B26F5">
              <w:rPr>
                <w:rFonts w:ascii="Domus" w:hAnsi="Domus"/>
                <w:color w:val="3C3C3B"/>
              </w:rPr>
              <w:fldChar w:fldCharType="separate"/>
            </w:r>
            <w:r w:rsidRPr="001B26F5">
              <w:rPr>
                <w:rFonts w:ascii="Domus" w:hAnsi="Domus"/>
                <w:noProof/>
                <w:color w:val="3C3C3B"/>
              </w:rPr>
              <w:t> </w:t>
            </w:r>
            <w:r w:rsidRPr="001B26F5">
              <w:rPr>
                <w:rFonts w:ascii="Domus" w:hAnsi="Domus"/>
                <w:noProof/>
                <w:color w:val="3C3C3B"/>
              </w:rPr>
              <w:t> </w:t>
            </w:r>
            <w:r w:rsidRPr="001B26F5">
              <w:rPr>
                <w:rFonts w:ascii="Domus" w:hAnsi="Domus"/>
                <w:noProof/>
                <w:color w:val="3C3C3B"/>
              </w:rPr>
              <w:t> </w:t>
            </w:r>
            <w:r w:rsidRPr="001B26F5">
              <w:rPr>
                <w:rFonts w:ascii="Domus" w:hAnsi="Domus"/>
                <w:noProof/>
                <w:color w:val="3C3C3B"/>
              </w:rPr>
              <w:t> </w:t>
            </w:r>
            <w:r w:rsidRPr="001B26F5">
              <w:rPr>
                <w:rFonts w:ascii="Domus" w:hAnsi="Domus"/>
                <w:noProof/>
                <w:color w:val="3C3C3B"/>
              </w:rPr>
              <w:t> </w:t>
            </w:r>
            <w:r w:rsidRPr="001B26F5">
              <w:rPr>
                <w:rFonts w:ascii="Domus" w:hAnsi="Domus"/>
                <w:color w:val="3C3C3B"/>
              </w:rPr>
              <w:fldChar w:fldCharType="end"/>
            </w:r>
          </w:p>
        </w:tc>
        <w:tc>
          <w:tcPr>
            <w:tcW w:w="1629" w:type="dxa"/>
            <w:tcMar>
              <w:bottom w:w="28" w:type="dxa"/>
            </w:tcMar>
            <w:vAlign w:val="center"/>
          </w:tcPr>
          <w:p w14:paraId="46730BA2" w14:textId="77777777" w:rsidR="00D70C06" w:rsidRPr="001B26F5" w:rsidRDefault="00D70C06" w:rsidP="00D70C06">
            <w:pPr>
              <w:rPr>
                <w:rFonts w:ascii="Domus" w:hAnsi="Domus"/>
                <w:color w:val="3C3C3B"/>
              </w:rPr>
            </w:pPr>
            <w:r w:rsidRPr="001B26F5">
              <w:rPr>
                <w:rFonts w:ascii="Domus" w:hAnsi="Domus"/>
                <w:color w:val="3C3C3B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1B26F5">
              <w:rPr>
                <w:rFonts w:ascii="Domus" w:hAnsi="Domus"/>
                <w:color w:val="3C3C3B"/>
              </w:rPr>
              <w:instrText xml:space="preserve"> FORMTEXT </w:instrText>
            </w:r>
            <w:r w:rsidRPr="001B26F5">
              <w:rPr>
                <w:rFonts w:ascii="Domus" w:hAnsi="Domus"/>
                <w:color w:val="3C3C3B"/>
              </w:rPr>
            </w:r>
            <w:r w:rsidRPr="001B26F5">
              <w:rPr>
                <w:rFonts w:ascii="Domus" w:hAnsi="Domus"/>
                <w:color w:val="3C3C3B"/>
              </w:rPr>
              <w:fldChar w:fldCharType="separate"/>
            </w:r>
            <w:r w:rsidRPr="001B26F5">
              <w:rPr>
                <w:rFonts w:ascii="Domus" w:eastAsia="MS Mincho" w:hAnsi="Domus" w:cs="MS Mincho"/>
                <w:noProof/>
                <w:color w:val="3C3C3B"/>
              </w:rPr>
              <w:t> </w:t>
            </w:r>
            <w:r w:rsidRPr="001B26F5">
              <w:rPr>
                <w:rFonts w:ascii="Domus" w:eastAsia="MS Mincho" w:hAnsi="Domus" w:cs="MS Mincho"/>
                <w:noProof/>
                <w:color w:val="3C3C3B"/>
              </w:rPr>
              <w:t> </w:t>
            </w:r>
            <w:r w:rsidRPr="001B26F5">
              <w:rPr>
                <w:rFonts w:ascii="Domus" w:eastAsia="MS Mincho" w:hAnsi="Domus" w:cs="MS Mincho"/>
                <w:noProof/>
                <w:color w:val="3C3C3B"/>
              </w:rPr>
              <w:t> </w:t>
            </w:r>
            <w:r w:rsidRPr="001B26F5">
              <w:rPr>
                <w:rFonts w:ascii="Domus" w:eastAsia="MS Mincho" w:hAnsi="Domus" w:cs="MS Mincho"/>
                <w:noProof/>
                <w:color w:val="3C3C3B"/>
              </w:rPr>
              <w:t> </w:t>
            </w:r>
            <w:r w:rsidRPr="001B26F5">
              <w:rPr>
                <w:rFonts w:ascii="Domus" w:eastAsia="MS Mincho" w:hAnsi="Domus" w:cs="MS Mincho"/>
                <w:noProof/>
                <w:color w:val="3C3C3B"/>
              </w:rPr>
              <w:t> </w:t>
            </w:r>
            <w:r w:rsidRPr="001B26F5">
              <w:rPr>
                <w:rFonts w:ascii="Domus" w:hAnsi="Domus"/>
                <w:color w:val="3C3C3B"/>
              </w:rPr>
              <w:fldChar w:fldCharType="end"/>
            </w:r>
          </w:p>
        </w:tc>
        <w:tc>
          <w:tcPr>
            <w:tcW w:w="991" w:type="dxa"/>
            <w:tcMar>
              <w:bottom w:w="28" w:type="dxa"/>
            </w:tcMar>
            <w:vAlign w:val="center"/>
          </w:tcPr>
          <w:p w14:paraId="46922D7A" w14:textId="05BC0DF2" w:rsidR="00D70C06" w:rsidRPr="001B26F5" w:rsidRDefault="00D70C06" w:rsidP="00D70C06">
            <w:pPr>
              <w:jc w:val="center"/>
              <w:rPr>
                <w:rFonts w:ascii="Domus" w:hAnsi="Domus"/>
                <w:color w:val="3C3C3B"/>
              </w:rPr>
            </w:pPr>
            <w:r w:rsidRPr="001B26F5">
              <w:rPr>
                <w:rFonts w:ascii="Domus" w:hAnsi="Domus"/>
                <w:color w:val="3C3C3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B26F5">
              <w:rPr>
                <w:rFonts w:ascii="Domus" w:hAnsi="Domus"/>
                <w:color w:val="3C3C3B"/>
              </w:rPr>
              <w:instrText xml:space="preserve"> FORMCHECKBOX </w:instrText>
            </w:r>
            <w:r w:rsidR="006C3521" w:rsidRPr="001B26F5">
              <w:rPr>
                <w:rFonts w:ascii="Domus" w:hAnsi="Domus"/>
                <w:color w:val="3C3C3B"/>
              </w:rPr>
            </w:r>
            <w:r w:rsidRPr="001B26F5">
              <w:rPr>
                <w:rFonts w:ascii="Domus" w:hAnsi="Domus"/>
                <w:color w:val="3C3C3B"/>
              </w:rPr>
              <w:fldChar w:fldCharType="separate"/>
            </w:r>
            <w:r w:rsidRPr="001B26F5">
              <w:rPr>
                <w:rFonts w:ascii="Domus" w:hAnsi="Domus"/>
                <w:color w:val="3C3C3B"/>
              </w:rPr>
              <w:fldChar w:fldCharType="end"/>
            </w:r>
          </w:p>
        </w:tc>
      </w:tr>
      <w:tr w:rsidR="001B26F5" w:rsidRPr="001B26F5" w14:paraId="6A65D76C" w14:textId="77777777" w:rsidTr="00351895">
        <w:tc>
          <w:tcPr>
            <w:tcW w:w="1006" w:type="dxa"/>
            <w:vAlign w:val="center"/>
          </w:tcPr>
          <w:p w14:paraId="7CA037BA" w14:textId="77777777" w:rsidR="00D70C06" w:rsidRPr="001B26F5" w:rsidRDefault="00D70C06" w:rsidP="00351895">
            <w:pPr>
              <w:jc w:val="center"/>
              <w:rPr>
                <w:rFonts w:ascii="Domus" w:hAnsi="Domus"/>
                <w:color w:val="3C3C3B"/>
              </w:rPr>
            </w:pPr>
            <w:r w:rsidRPr="001B26F5">
              <w:rPr>
                <w:rFonts w:ascii="Domus" w:hAnsi="Domus"/>
                <w:color w:val="3C3C3B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B26F5">
              <w:rPr>
                <w:rFonts w:ascii="Domus" w:hAnsi="Domus"/>
                <w:color w:val="3C3C3B"/>
              </w:rPr>
              <w:instrText xml:space="preserve"> FORMCHECKBOX </w:instrText>
            </w:r>
            <w:r w:rsidRPr="001B26F5">
              <w:rPr>
                <w:rFonts w:ascii="Domus" w:hAnsi="Domus"/>
                <w:color w:val="3C3C3B"/>
              </w:rPr>
            </w:r>
            <w:r w:rsidRPr="001B26F5">
              <w:rPr>
                <w:rFonts w:ascii="Domus" w:hAnsi="Domus"/>
                <w:color w:val="3C3C3B"/>
              </w:rPr>
              <w:fldChar w:fldCharType="separate"/>
            </w:r>
            <w:r w:rsidRPr="001B26F5">
              <w:rPr>
                <w:rFonts w:ascii="Domus" w:hAnsi="Domus"/>
                <w:color w:val="3C3C3B"/>
              </w:rPr>
              <w:fldChar w:fldCharType="end"/>
            </w:r>
          </w:p>
        </w:tc>
        <w:tc>
          <w:tcPr>
            <w:tcW w:w="5138" w:type="dxa"/>
            <w:tcMar>
              <w:top w:w="57" w:type="dxa"/>
              <w:bottom w:w="28" w:type="dxa"/>
            </w:tcMar>
            <w:vAlign w:val="center"/>
          </w:tcPr>
          <w:p w14:paraId="2986C771" w14:textId="77777777" w:rsidR="00D70C06" w:rsidRPr="001B26F5" w:rsidRDefault="00D70C06" w:rsidP="00351895">
            <w:pPr>
              <w:rPr>
                <w:rFonts w:ascii="Domus" w:hAnsi="Domus"/>
                <w:color w:val="3C3C3B"/>
              </w:rPr>
            </w:pPr>
            <w:r w:rsidRPr="001B26F5">
              <w:rPr>
                <w:rFonts w:ascii="Domus" w:hAnsi="Domus"/>
                <w:color w:val="3C3C3B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1B26F5">
              <w:rPr>
                <w:rFonts w:ascii="Domus" w:hAnsi="Domus"/>
                <w:color w:val="3C3C3B"/>
              </w:rPr>
              <w:instrText xml:space="preserve"> FORMTEXT </w:instrText>
            </w:r>
            <w:r w:rsidRPr="001B26F5">
              <w:rPr>
                <w:rFonts w:ascii="Domus" w:hAnsi="Domus"/>
                <w:color w:val="3C3C3B"/>
              </w:rPr>
            </w:r>
            <w:r w:rsidRPr="001B26F5">
              <w:rPr>
                <w:rFonts w:ascii="Domus" w:hAnsi="Domus"/>
                <w:color w:val="3C3C3B"/>
              </w:rPr>
              <w:fldChar w:fldCharType="separate"/>
            </w:r>
            <w:r w:rsidRPr="001B26F5">
              <w:rPr>
                <w:rFonts w:ascii="Domus" w:hAnsi="Domus"/>
                <w:noProof/>
                <w:color w:val="3C3C3B"/>
              </w:rPr>
              <w:t> </w:t>
            </w:r>
            <w:r w:rsidRPr="001B26F5">
              <w:rPr>
                <w:rFonts w:ascii="Domus" w:hAnsi="Domus"/>
                <w:noProof/>
                <w:color w:val="3C3C3B"/>
              </w:rPr>
              <w:t> </w:t>
            </w:r>
            <w:r w:rsidRPr="001B26F5">
              <w:rPr>
                <w:rFonts w:ascii="Domus" w:hAnsi="Domus"/>
                <w:noProof/>
                <w:color w:val="3C3C3B"/>
              </w:rPr>
              <w:t> </w:t>
            </w:r>
            <w:r w:rsidRPr="001B26F5">
              <w:rPr>
                <w:rFonts w:ascii="Domus" w:hAnsi="Domus"/>
                <w:noProof/>
                <w:color w:val="3C3C3B"/>
              </w:rPr>
              <w:t> </w:t>
            </w:r>
            <w:r w:rsidRPr="001B26F5">
              <w:rPr>
                <w:rFonts w:ascii="Domus" w:hAnsi="Domus"/>
                <w:noProof/>
                <w:color w:val="3C3C3B"/>
              </w:rPr>
              <w:t> </w:t>
            </w:r>
            <w:r w:rsidRPr="001B26F5">
              <w:rPr>
                <w:rFonts w:ascii="Domus" w:hAnsi="Domus"/>
                <w:color w:val="3C3C3B"/>
              </w:rPr>
              <w:fldChar w:fldCharType="end"/>
            </w:r>
          </w:p>
        </w:tc>
        <w:tc>
          <w:tcPr>
            <w:tcW w:w="1195" w:type="dxa"/>
            <w:tcMar>
              <w:bottom w:w="28" w:type="dxa"/>
            </w:tcMar>
            <w:vAlign w:val="center"/>
          </w:tcPr>
          <w:p w14:paraId="329E110B" w14:textId="77777777" w:rsidR="00D70C06" w:rsidRPr="001B26F5" w:rsidRDefault="00D70C06" w:rsidP="00351895">
            <w:pPr>
              <w:rPr>
                <w:rFonts w:ascii="Domus" w:hAnsi="Domus"/>
                <w:color w:val="3C3C3B"/>
              </w:rPr>
            </w:pPr>
            <w:r w:rsidRPr="001B26F5">
              <w:rPr>
                <w:rFonts w:ascii="Domus" w:hAnsi="Domus"/>
                <w:color w:val="3C3C3B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1B26F5">
              <w:rPr>
                <w:rFonts w:ascii="Domus" w:hAnsi="Domus"/>
                <w:color w:val="3C3C3B"/>
              </w:rPr>
              <w:instrText xml:space="preserve"> FORMTEXT </w:instrText>
            </w:r>
            <w:r w:rsidRPr="001B26F5">
              <w:rPr>
                <w:rFonts w:ascii="Domus" w:hAnsi="Domus"/>
                <w:color w:val="3C3C3B"/>
              </w:rPr>
            </w:r>
            <w:r w:rsidRPr="001B26F5">
              <w:rPr>
                <w:rFonts w:ascii="Domus" w:hAnsi="Domus"/>
                <w:color w:val="3C3C3B"/>
              </w:rPr>
              <w:fldChar w:fldCharType="separate"/>
            </w:r>
            <w:r w:rsidRPr="001B26F5">
              <w:rPr>
                <w:rFonts w:ascii="Domus" w:hAnsi="Domus"/>
                <w:noProof/>
                <w:color w:val="3C3C3B"/>
              </w:rPr>
              <w:t> </w:t>
            </w:r>
            <w:r w:rsidRPr="001B26F5">
              <w:rPr>
                <w:rFonts w:ascii="Domus" w:hAnsi="Domus"/>
                <w:noProof/>
                <w:color w:val="3C3C3B"/>
              </w:rPr>
              <w:t> </w:t>
            </w:r>
            <w:r w:rsidRPr="001B26F5">
              <w:rPr>
                <w:rFonts w:ascii="Domus" w:hAnsi="Domus"/>
                <w:noProof/>
                <w:color w:val="3C3C3B"/>
              </w:rPr>
              <w:t> </w:t>
            </w:r>
            <w:r w:rsidRPr="001B26F5">
              <w:rPr>
                <w:rFonts w:ascii="Domus" w:hAnsi="Domus"/>
                <w:noProof/>
                <w:color w:val="3C3C3B"/>
              </w:rPr>
              <w:t> </w:t>
            </w:r>
            <w:r w:rsidRPr="001B26F5">
              <w:rPr>
                <w:rFonts w:ascii="Domus" w:hAnsi="Domus"/>
                <w:noProof/>
                <w:color w:val="3C3C3B"/>
              </w:rPr>
              <w:t> </w:t>
            </w:r>
            <w:r w:rsidRPr="001B26F5">
              <w:rPr>
                <w:rFonts w:ascii="Domus" w:hAnsi="Domus"/>
                <w:color w:val="3C3C3B"/>
              </w:rPr>
              <w:fldChar w:fldCharType="end"/>
            </w:r>
          </w:p>
        </w:tc>
        <w:tc>
          <w:tcPr>
            <w:tcW w:w="1629" w:type="dxa"/>
            <w:tcMar>
              <w:bottom w:w="28" w:type="dxa"/>
            </w:tcMar>
            <w:vAlign w:val="center"/>
          </w:tcPr>
          <w:p w14:paraId="7500A869" w14:textId="77777777" w:rsidR="00D70C06" w:rsidRPr="001B26F5" w:rsidRDefault="00D70C06" w:rsidP="00351895">
            <w:pPr>
              <w:rPr>
                <w:rFonts w:ascii="Domus" w:hAnsi="Domus"/>
                <w:color w:val="3C3C3B"/>
              </w:rPr>
            </w:pPr>
            <w:r w:rsidRPr="001B26F5">
              <w:rPr>
                <w:rFonts w:ascii="Domus" w:hAnsi="Domus"/>
                <w:color w:val="3C3C3B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1B26F5">
              <w:rPr>
                <w:rFonts w:ascii="Domus" w:hAnsi="Domus"/>
                <w:color w:val="3C3C3B"/>
              </w:rPr>
              <w:instrText xml:space="preserve"> FORMTEXT </w:instrText>
            </w:r>
            <w:r w:rsidRPr="001B26F5">
              <w:rPr>
                <w:rFonts w:ascii="Domus" w:hAnsi="Domus"/>
                <w:color w:val="3C3C3B"/>
              </w:rPr>
            </w:r>
            <w:r w:rsidRPr="001B26F5">
              <w:rPr>
                <w:rFonts w:ascii="Domus" w:hAnsi="Domus"/>
                <w:color w:val="3C3C3B"/>
              </w:rPr>
              <w:fldChar w:fldCharType="separate"/>
            </w:r>
            <w:r w:rsidRPr="001B26F5">
              <w:rPr>
                <w:rFonts w:ascii="Domus" w:hAnsi="Domus"/>
                <w:noProof/>
                <w:color w:val="3C3C3B"/>
              </w:rPr>
              <w:t> </w:t>
            </w:r>
            <w:r w:rsidRPr="001B26F5">
              <w:rPr>
                <w:rFonts w:ascii="Domus" w:hAnsi="Domus"/>
                <w:noProof/>
                <w:color w:val="3C3C3B"/>
              </w:rPr>
              <w:t> </w:t>
            </w:r>
            <w:r w:rsidRPr="001B26F5">
              <w:rPr>
                <w:rFonts w:ascii="Domus" w:hAnsi="Domus"/>
                <w:noProof/>
                <w:color w:val="3C3C3B"/>
              </w:rPr>
              <w:t> </w:t>
            </w:r>
            <w:r w:rsidRPr="001B26F5">
              <w:rPr>
                <w:rFonts w:ascii="Domus" w:hAnsi="Domus"/>
                <w:noProof/>
                <w:color w:val="3C3C3B"/>
              </w:rPr>
              <w:t> </w:t>
            </w:r>
            <w:r w:rsidRPr="001B26F5">
              <w:rPr>
                <w:rFonts w:ascii="Domus" w:hAnsi="Domus"/>
                <w:noProof/>
                <w:color w:val="3C3C3B"/>
              </w:rPr>
              <w:t> </w:t>
            </w:r>
            <w:r w:rsidRPr="001B26F5">
              <w:rPr>
                <w:rFonts w:ascii="Domus" w:hAnsi="Domus"/>
                <w:color w:val="3C3C3B"/>
              </w:rPr>
              <w:fldChar w:fldCharType="end"/>
            </w:r>
          </w:p>
        </w:tc>
        <w:tc>
          <w:tcPr>
            <w:tcW w:w="991" w:type="dxa"/>
            <w:tcMar>
              <w:bottom w:w="28" w:type="dxa"/>
            </w:tcMar>
            <w:vAlign w:val="center"/>
          </w:tcPr>
          <w:p w14:paraId="3549C70C" w14:textId="77777777" w:rsidR="00D70C06" w:rsidRPr="001B26F5" w:rsidRDefault="00D70C06" w:rsidP="00351895">
            <w:pPr>
              <w:jc w:val="center"/>
              <w:rPr>
                <w:rFonts w:ascii="Domus" w:hAnsi="Domus"/>
                <w:color w:val="3C3C3B"/>
              </w:rPr>
            </w:pPr>
            <w:r w:rsidRPr="001B26F5">
              <w:rPr>
                <w:rFonts w:ascii="Domus" w:hAnsi="Domus"/>
                <w:color w:val="3C3C3B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B26F5">
              <w:rPr>
                <w:rFonts w:ascii="Domus" w:hAnsi="Domus"/>
                <w:color w:val="3C3C3B"/>
              </w:rPr>
              <w:instrText xml:space="preserve"> FORMCHECKBOX </w:instrText>
            </w:r>
            <w:r w:rsidRPr="001B26F5">
              <w:rPr>
                <w:rFonts w:ascii="Domus" w:hAnsi="Domus"/>
                <w:color w:val="3C3C3B"/>
              </w:rPr>
            </w:r>
            <w:r w:rsidRPr="001B26F5">
              <w:rPr>
                <w:rFonts w:ascii="Domus" w:hAnsi="Domus"/>
                <w:color w:val="3C3C3B"/>
              </w:rPr>
              <w:fldChar w:fldCharType="separate"/>
            </w:r>
            <w:r w:rsidRPr="001B26F5">
              <w:rPr>
                <w:rFonts w:ascii="Domus" w:hAnsi="Domus"/>
                <w:color w:val="3C3C3B"/>
              </w:rPr>
              <w:fldChar w:fldCharType="end"/>
            </w:r>
          </w:p>
        </w:tc>
      </w:tr>
      <w:tr w:rsidR="001B26F5" w:rsidRPr="001B26F5" w14:paraId="735DD117" w14:textId="77777777" w:rsidTr="00351895">
        <w:tc>
          <w:tcPr>
            <w:tcW w:w="1006" w:type="dxa"/>
            <w:vAlign w:val="center"/>
          </w:tcPr>
          <w:p w14:paraId="60062FB0" w14:textId="77777777" w:rsidR="00D70C06" w:rsidRPr="001B26F5" w:rsidRDefault="00D70C06" w:rsidP="00351895">
            <w:pPr>
              <w:jc w:val="center"/>
              <w:rPr>
                <w:rFonts w:ascii="Domus" w:hAnsi="Domus"/>
                <w:color w:val="3C3C3B"/>
              </w:rPr>
            </w:pPr>
            <w:r w:rsidRPr="001B26F5">
              <w:rPr>
                <w:rFonts w:ascii="Domus" w:hAnsi="Domus"/>
                <w:color w:val="3C3C3B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B26F5">
              <w:rPr>
                <w:rFonts w:ascii="Domus" w:hAnsi="Domus"/>
                <w:color w:val="3C3C3B"/>
              </w:rPr>
              <w:instrText xml:space="preserve"> FORMCHECKBOX </w:instrText>
            </w:r>
            <w:r w:rsidRPr="001B26F5">
              <w:rPr>
                <w:rFonts w:ascii="Domus" w:hAnsi="Domus"/>
                <w:color w:val="3C3C3B"/>
              </w:rPr>
            </w:r>
            <w:r w:rsidRPr="001B26F5">
              <w:rPr>
                <w:rFonts w:ascii="Domus" w:hAnsi="Domus"/>
                <w:color w:val="3C3C3B"/>
              </w:rPr>
              <w:fldChar w:fldCharType="separate"/>
            </w:r>
            <w:r w:rsidRPr="001B26F5">
              <w:rPr>
                <w:rFonts w:ascii="Domus" w:hAnsi="Domus"/>
                <w:color w:val="3C3C3B"/>
              </w:rPr>
              <w:fldChar w:fldCharType="end"/>
            </w:r>
          </w:p>
        </w:tc>
        <w:tc>
          <w:tcPr>
            <w:tcW w:w="5138" w:type="dxa"/>
            <w:tcMar>
              <w:top w:w="57" w:type="dxa"/>
              <w:bottom w:w="28" w:type="dxa"/>
            </w:tcMar>
            <w:vAlign w:val="center"/>
          </w:tcPr>
          <w:p w14:paraId="68604A87" w14:textId="77777777" w:rsidR="00D70C06" w:rsidRPr="001B26F5" w:rsidRDefault="00D70C06" w:rsidP="00351895">
            <w:pPr>
              <w:rPr>
                <w:rFonts w:ascii="Domus" w:hAnsi="Domus"/>
                <w:color w:val="3C3C3B"/>
              </w:rPr>
            </w:pPr>
            <w:r w:rsidRPr="001B26F5">
              <w:rPr>
                <w:rFonts w:ascii="Domus" w:hAnsi="Domus"/>
                <w:color w:val="3C3C3B"/>
              </w:rPr>
              <w:t>Mitarbeitergespräch zur Mitte der Probezeit</w:t>
            </w:r>
          </w:p>
        </w:tc>
        <w:tc>
          <w:tcPr>
            <w:tcW w:w="1195" w:type="dxa"/>
            <w:tcMar>
              <w:bottom w:w="28" w:type="dxa"/>
            </w:tcMar>
            <w:vAlign w:val="center"/>
          </w:tcPr>
          <w:p w14:paraId="511803D8" w14:textId="77777777" w:rsidR="00D70C06" w:rsidRPr="001B26F5" w:rsidRDefault="00D70C06" w:rsidP="00351895">
            <w:pPr>
              <w:rPr>
                <w:rFonts w:ascii="Domus" w:hAnsi="Domus"/>
                <w:color w:val="3C3C3B"/>
              </w:rPr>
            </w:pPr>
            <w:r w:rsidRPr="001B26F5">
              <w:rPr>
                <w:rFonts w:ascii="Domus" w:hAnsi="Domus"/>
                <w:color w:val="3C3C3B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1B26F5">
              <w:rPr>
                <w:rFonts w:ascii="Domus" w:hAnsi="Domus"/>
                <w:color w:val="3C3C3B"/>
              </w:rPr>
              <w:instrText xml:space="preserve"> FORMTEXT </w:instrText>
            </w:r>
            <w:r w:rsidRPr="001B26F5">
              <w:rPr>
                <w:rFonts w:ascii="Domus" w:hAnsi="Domus"/>
                <w:color w:val="3C3C3B"/>
              </w:rPr>
            </w:r>
            <w:r w:rsidRPr="001B26F5">
              <w:rPr>
                <w:rFonts w:ascii="Domus" w:hAnsi="Domus"/>
                <w:color w:val="3C3C3B"/>
              </w:rPr>
              <w:fldChar w:fldCharType="separate"/>
            </w:r>
            <w:r w:rsidRPr="001B26F5">
              <w:rPr>
                <w:rFonts w:ascii="Domus" w:hAnsi="Domus"/>
                <w:noProof/>
                <w:color w:val="3C3C3B"/>
              </w:rPr>
              <w:t> </w:t>
            </w:r>
            <w:r w:rsidRPr="001B26F5">
              <w:rPr>
                <w:rFonts w:ascii="Domus" w:hAnsi="Domus"/>
                <w:noProof/>
                <w:color w:val="3C3C3B"/>
              </w:rPr>
              <w:t> </w:t>
            </w:r>
            <w:r w:rsidRPr="001B26F5">
              <w:rPr>
                <w:rFonts w:ascii="Domus" w:hAnsi="Domus"/>
                <w:noProof/>
                <w:color w:val="3C3C3B"/>
              </w:rPr>
              <w:t> </w:t>
            </w:r>
            <w:r w:rsidRPr="001B26F5">
              <w:rPr>
                <w:rFonts w:ascii="Domus" w:hAnsi="Domus"/>
                <w:noProof/>
                <w:color w:val="3C3C3B"/>
              </w:rPr>
              <w:t> </w:t>
            </w:r>
            <w:r w:rsidRPr="001B26F5">
              <w:rPr>
                <w:rFonts w:ascii="Domus" w:hAnsi="Domus"/>
                <w:noProof/>
                <w:color w:val="3C3C3B"/>
              </w:rPr>
              <w:t> </w:t>
            </w:r>
            <w:r w:rsidRPr="001B26F5">
              <w:rPr>
                <w:rFonts w:ascii="Domus" w:hAnsi="Domus"/>
                <w:color w:val="3C3C3B"/>
              </w:rPr>
              <w:fldChar w:fldCharType="end"/>
            </w:r>
          </w:p>
        </w:tc>
        <w:tc>
          <w:tcPr>
            <w:tcW w:w="1629" w:type="dxa"/>
            <w:tcMar>
              <w:bottom w:w="28" w:type="dxa"/>
            </w:tcMar>
            <w:vAlign w:val="center"/>
          </w:tcPr>
          <w:p w14:paraId="21585767" w14:textId="77777777" w:rsidR="00D70C06" w:rsidRPr="001B26F5" w:rsidRDefault="00D70C06" w:rsidP="00351895">
            <w:pPr>
              <w:rPr>
                <w:rFonts w:ascii="Domus" w:hAnsi="Domus"/>
                <w:color w:val="3C3C3B"/>
              </w:rPr>
            </w:pPr>
            <w:r w:rsidRPr="001B26F5">
              <w:rPr>
                <w:rFonts w:ascii="Domus" w:hAnsi="Domus"/>
                <w:color w:val="3C3C3B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1B26F5">
              <w:rPr>
                <w:rFonts w:ascii="Domus" w:hAnsi="Domus"/>
                <w:color w:val="3C3C3B"/>
              </w:rPr>
              <w:instrText xml:space="preserve"> FORMTEXT </w:instrText>
            </w:r>
            <w:r w:rsidRPr="001B26F5">
              <w:rPr>
                <w:rFonts w:ascii="Domus" w:hAnsi="Domus"/>
                <w:color w:val="3C3C3B"/>
              </w:rPr>
            </w:r>
            <w:r w:rsidRPr="001B26F5">
              <w:rPr>
                <w:rFonts w:ascii="Domus" w:hAnsi="Domus"/>
                <w:color w:val="3C3C3B"/>
              </w:rPr>
              <w:fldChar w:fldCharType="separate"/>
            </w:r>
            <w:r w:rsidRPr="001B26F5">
              <w:rPr>
                <w:rFonts w:ascii="Domus" w:hAnsi="Domus"/>
                <w:noProof/>
                <w:color w:val="3C3C3B"/>
              </w:rPr>
              <w:t> </w:t>
            </w:r>
            <w:r w:rsidRPr="001B26F5">
              <w:rPr>
                <w:rFonts w:ascii="Domus" w:hAnsi="Domus"/>
                <w:noProof/>
                <w:color w:val="3C3C3B"/>
              </w:rPr>
              <w:t> </w:t>
            </w:r>
            <w:r w:rsidRPr="001B26F5">
              <w:rPr>
                <w:rFonts w:ascii="Domus" w:hAnsi="Domus"/>
                <w:noProof/>
                <w:color w:val="3C3C3B"/>
              </w:rPr>
              <w:t> </w:t>
            </w:r>
            <w:r w:rsidRPr="001B26F5">
              <w:rPr>
                <w:rFonts w:ascii="Domus" w:hAnsi="Domus"/>
                <w:noProof/>
                <w:color w:val="3C3C3B"/>
              </w:rPr>
              <w:t> </w:t>
            </w:r>
            <w:r w:rsidRPr="001B26F5">
              <w:rPr>
                <w:rFonts w:ascii="Domus" w:hAnsi="Domus"/>
                <w:noProof/>
                <w:color w:val="3C3C3B"/>
              </w:rPr>
              <w:t> </w:t>
            </w:r>
            <w:r w:rsidRPr="001B26F5">
              <w:rPr>
                <w:rFonts w:ascii="Domus" w:hAnsi="Domus"/>
                <w:color w:val="3C3C3B"/>
              </w:rPr>
              <w:fldChar w:fldCharType="end"/>
            </w:r>
          </w:p>
        </w:tc>
        <w:tc>
          <w:tcPr>
            <w:tcW w:w="991" w:type="dxa"/>
            <w:tcMar>
              <w:bottom w:w="28" w:type="dxa"/>
            </w:tcMar>
            <w:vAlign w:val="center"/>
          </w:tcPr>
          <w:p w14:paraId="551DCD67" w14:textId="77777777" w:rsidR="00D70C06" w:rsidRPr="001B26F5" w:rsidRDefault="00D70C06" w:rsidP="00351895">
            <w:pPr>
              <w:jc w:val="center"/>
              <w:rPr>
                <w:rFonts w:ascii="Domus" w:hAnsi="Domus"/>
                <w:color w:val="3C3C3B"/>
              </w:rPr>
            </w:pPr>
            <w:r w:rsidRPr="001B26F5">
              <w:rPr>
                <w:rFonts w:ascii="Domus" w:hAnsi="Domus"/>
                <w:color w:val="3C3C3B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B26F5">
              <w:rPr>
                <w:rFonts w:ascii="Domus" w:hAnsi="Domus"/>
                <w:color w:val="3C3C3B"/>
              </w:rPr>
              <w:instrText xml:space="preserve"> FORMCHECKBOX </w:instrText>
            </w:r>
            <w:r w:rsidRPr="001B26F5">
              <w:rPr>
                <w:rFonts w:ascii="Domus" w:hAnsi="Domus"/>
                <w:color w:val="3C3C3B"/>
              </w:rPr>
            </w:r>
            <w:r w:rsidRPr="001B26F5">
              <w:rPr>
                <w:rFonts w:ascii="Domus" w:hAnsi="Domus"/>
                <w:color w:val="3C3C3B"/>
              </w:rPr>
              <w:fldChar w:fldCharType="separate"/>
            </w:r>
            <w:r w:rsidRPr="001B26F5">
              <w:rPr>
                <w:rFonts w:ascii="Domus" w:hAnsi="Domus"/>
                <w:color w:val="3C3C3B"/>
              </w:rPr>
              <w:fldChar w:fldCharType="end"/>
            </w:r>
          </w:p>
        </w:tc>
      </w:tr>
      <w:tr w:rsidR="00D70C06" w:rsidRPr="001B26F5" w14:paraId="57738F7A" w14:textId="77777777" w:rsidTr="00351895">
        <w:tc>
          <w:tcPr>
            <w:tcW w:w="1006" w:type="dxa"/>
            <w:vAlign w:val="center"/>
          </w:tcPr>
          <w:p w14:paraId="712B560A" w14:textId="2F86127B" w:rsidR="00D70C06" w:rsidRPr="001B26F5" w:rsidRDefault="006C3521" w:rsidP="00351895">
            <w:pPr>
              <w:jc w:val="center"/>
              <w:rPr>
                <w:rFonts w:ascii="Domus" w:hAnsi="Domus"/>
                <w:color w:val="3C3C3B"/>
              </w:rPr>
            </w:pPr>
            <w:r>
              <w:rPr>
                <w:rFonts w:ascii="Domus" w:hAnsi="Domus"/>
                <w:color w:val="3C3C3B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Kontrollkästchen1"/>
            <w:r>
              <w:rPr>
                <w:rFonts w:ascii="Domus" w:hAnsi="Domus"/>
                <w:color w:val="3C3C3B"/>
              </w:rPr>
              <w:instrText xml:space="preserve"> FORMCHECKBOX </w:instrText>
            </w:r>
            <w:r>
              <w:rPr>
                <w:rFonts w:ascii="Domus" w:hAnsi="Domus"/>
                <w:color w:val="3C3C3B"/>
              </w:rPr>
            </w:r>
            <w:r>
              <w:rPr>
                <w:rFonts w:ascii="Domus" w:hAnsi="Domus"/>
                <w:color w:val="3C3C3B"/>
              </w:rPr>
              <w:fldChar w:fldCharType="separate"/>
            </w:r>
            <w:r>
              <w:rPr>
                <w:rFonts w:ascii="Domus" w:hAnsi="Domus"/>
                <w:color w:val="3C3C3B"/>
              </w:rPr>
              <w:fldChar w:fldCharType="end"/>
            </w:r>
            <w:bookmarkEnd w:id="1"/>
          </w:p>
        </w:tc>
        <w:tc>
          <w:tcPr>
            <w:tcW w:w="5138" w:type="dxa"/>
            <w:tcMar>
              <w:top w:w="57" w:type="dxa"/>
              <w:bottom w:w="28" w:type="dxa"/>
            </w:tcMar>
            <w:vAlign w:val="center"/>
          </w:tcPr>
          <w:p w14:paraId="2690B30C" w14:textId="77777777" w:rsidR="00D70C06" w:rsidRPr="001B26F5" w:rsidRDefault="00D70C06" w:rsidP="00351895">
            <w:pPr>
              <w:rPr>
                <w:rFonts w:ascii="Domus" w:hAnsi="Domus"/>
                <w:color w:val="3C3C3B"/>
              </w:rPr>
            </w:pPr>
            <w:r w:rsidRPr="001B26F5">
              <w:rPr>
                <w:rFonts w:ascii="Domus" w:hAnsi="Domus"/>
                <w:color w:val="3C3C3B"/>
              </w:rPr>
              <w:t>Mitarbeitergespräch zum Ende der Probezeit</w:t>
            </w:r>
          </w:p>
        </w:tc>
        <w:tc>
          <w:tcPr>
            <w:tcW w:w="1195" w:type="dxa"/>
            <w:tcMar>
              <w:bottom w:w="28" w:type="dxa"/>
            </w:tcMar>
            <w:vAlign w:val="center"/>
          </w:tcPr>
          <w:p w14:paraId="18319F1D" w14:textId="77777777" w:rsidR="00D70C06" w:rsidRPr="001B26F5" w:rsidRDefault="00D70C06" w:rsidP="00351895">
            <w:pPr>
              <w:rPr>
                <w:rFonts w:ascii="Domus" w:hAnsi="Domus"/>
                <w:color w:val="3C3C3B"/>
              </w:rPr>
            </w:pPr>
            <w:r w:rsidRPr="001B26F5">
              <w:rPr>
                <w:rFonts w:ascii="Domus" w:hAnsi="Domus"/>
                <w:color w:val="3C3C3B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1B26F5">
              <w:rPr>
                <w:rFonts w:ascii="Domus" w:hAnsi="Domus"/>
                <w:color w:val="3C3C3B"/>
              </w:rPr>
              <w:instrText xml:space="preserve"> FORMTEXT </w:instrText>
            </w:r>
            <w:r w:rsidRPr="001B26F5">
              <w:rPr>
                <w:rFonts w:ascii="Domus" w:hAnsi="Domus"/>
                <w:color w:val="3C3C3B"/>
              </w:rPr>
            </w:r>
            <w:r w:rsidRPr="001B26F5">
              <w:rPr>
                <w:rFonts w:ascii="Domus" w:hAnsi="Domus"/>
                <w:color w:val="3C3C3B"/>
              </w:rPr>
              <w:fldChar w:fldCharType="separate"/>
            </w:r>
            <w:r w:rsidRPr="001B26F5">
              <w:rPr>
                <w:rFonts w:ascii="Domus" w:hAnsi="Domus"/>
                <w:noProof/>
                <w:color w:val="3C3C3B"/>
              </w:rPr>
              <w:t> </w:t>
            </w:r>
            <w:r w:rsidRPr="001B26F5">
              <w:rPr>
                <w:rFonts w:ascii="Domus" w:hAnsi="Domus"/>
                <w:noProof/>
                <w:color w:val="3C3C3B"/>
              </w:rPr>
              <w:t> </w:t>
            </w:r>
            <w:r w:rsidRPr="001B26F5">
              <w:rPr>
                <w:rFonts w:ascii="Domus" w:hAnsi="Domus"/>
                <w:noProof/>
                <w:color w:val="3C3C3B"/>
              </w:rPr>
              <w:t> </w:t>
            </w:r>
            <w:r w:rsidRPr="001B26F5">
              <w:rPr>
                <w:rFonts w:ascii="Domus" w:hAnsi="Domus"/>
                <w:noProof/>
                <w:color w:val="3C3C3B"/>
              </w:rPr>
              <w:t> </w:t>
            </w:r>
            <w:r w:rsidRPr="001B26F5">
              <w:rPr>
                <w:rFonts w:ascii="Domus" w:hAnsi="Domus"/>
                <w:noProof/>
                <w:color w:val="3C3C3B"/>
              </w:rPr>
              <w:t> </w:t>
            </w:r>
            <w:r w:rsidRPr="001B26F5">
              <w:rPr>
                <w:rFonts w:ascii="Domus" w:hAnsi="Domus"/>
                <w:color w:val="3C3C3B"/>
              </w:rPr>
              <w:fldChar w:fldCharType="end"/>
            </w:r>
          </w:p>
        </w:tc>
        <w:tc>
          <w:tcPr>
            <w:tcW w:w="1629" w:type="dxa"/>
            <w:tcMar>
              <w:bottom w:w="28" w:type="dxa"/>
            </w:tcMar>
            <w:vAlign w:val="center"/>
          </w:tcPr>
          <w:p w14:paraId="42B1E783" w14:textId="77777777" w:rsidR="00D70C06" w:rsidRPr="001B26F5" w:rsidRDefault="00D70C06" w:rsidP="00351895">
            <w:pPr>
              <w:rPr>
                <w:rFonts w:ascii="Domus" w:hAnsi="Domus"/>
                <w:color w:val="3C3C3B"/>
              </w:rPr>
            </w:pPr>
            <w:r w:rsidRPr="001B26F5">
              <w:rPr>
                <w:rFonts w:ascii="Domus" w:hAnsi="Domus"/>
                <w:color w:val="3C3C3B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1B26F5">
              <w:rPr>
                <w:rFonts w:ascii="Domus" w:hAnsi="Domus"/>
                <w:color w:val="3C3C3B"/>
              </w:rPr>
              <w:instrText xml:space="preserve"> FORMTEXT </w:instrText>
            </w:r>
            <w:r w:rsidRPr="001B26F5">
              <w:rPr>
                <w:rFonts w:ascii="Domus" w:hAnsi="Domus"/>
                <w:color w:val="3C3C3B"/>
              </w:rPr>
            </w:r>
            <w:r w:rsidRPr="001B26F5">
              <w:rPr>
                <w:rFonts w:ascii="Domus" w:hAnsi="Domus"/>
                <w:color w:val="3C3C3B"/>
              </w:rPr>
              <w:fldChar w:fldCharType="separate"/>
            </w:r>
            <w:r w:rsidRPr="001B26F5">
              <w:rPr>
                <w:rFonts w:ascii="Domus" w:eastAsia="MS Mincho" w:hAnsi="Domus" w:cs="MS Mincho"/>
                <w:noProof/>
                <w:color w:val="3C3C3B"/>
              </w:rPr>
              <w:t> </w:t>
            </w:r>
            <w:r w:rsidRPr="001B26F5">
              <w:rPr>
                <w:rFonts w:ascii="Domus" w:eastAsia="MS Mincho" w:hAnsi="Domus" w:cs="MS Mincho"/>
                <w:noProof/>
                <w:color w:val="3C3C3B"/>
              </w:rPr>
              <w:t> </w:t>
            </w:r>
            <w:r w:rsidRPr="001B26F5">
              <w:rPr>
                <w:rFonts w:ascii="Domus" w:eastAsia="MS Mincho" w:hAnsi="Domus" w:cs="MS Mincho"/>
                <w:noProof/>
                <w:color w:val="3C3C3B"/>
              </w:rPr>
              <w:t> </w:t>
            </w:r>
            <w:r w:rsidRPr="001B26F5">
              <w:rPr>
                <w:rFonts w:ascii="Domus" w:eastAsia="MS Mincho" w:hAnsi="Domus" w:cs="MS Mincho"/>
                <w:noProof/>
                <w:color w:val="3C3C3B"/>
              </w:rPr>
              <w:t> </w:t>
            </w:r>
            <w:r w:rsidRPr="001B26F5">
              <w:rPr>
                <w:rFonts w:ascii="Domus" w:eastAsia="MS Mincho" w:hAnsi="Domus" w:cs="MS Mincho"/>
                <w:noProof/>
                <w:color w:val="3C3C3B"/>
              </w:rPr>
              <w:t> </w:t>
            </w:r>
            <w:r w:rsidRPr="001B26F5">
              <w:rPr>
                <w:rFonts w:ascii="Domus" w:hAnsi="Domus"/>
                <w:color w:val="3C3C3B"/>
              </w:rPr>
              <w:fldChar w:fldCharType="end"/>
            </w:r>
          </w:p>
        </w:tc>
        <w:tc>
          <w:tcPr>
            <w:tcW w:w="991" w:type="dxa"/>
            <w:tcMar>
              <w:bottom w:w="28" w:type="dxa"/>
            </w:tcMar>
            <w:vAlign w:val="center"/>
          </w:tcPr>
          <w:p w14:paraId="3E0B6D79" w14:textId="77777777" w:rsidR="00D70C06" w:rsidRPr="001B26F5" w:rsidRDefault="00D70C06" w:rsidP="00351895">
            <w:pPr>
              <w:jc w:val="center"/>
              <w:rPr>
                <w:rFonts w:ascii="Domus" w:hAnsi="Domus"/>
                <w:color w:val="3C3C3B"/>
              </w:rPr>
            </w:pPr>
            <w:r w:rsidRPr="001B26F5">
              <w:rPr>
                <w:rFonts w:ascii="Domus" w:hAnsi="Domus"/>
                <w:color w:val="3C3C3B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B26F5">
              <w:rPr>
                <w:rFonts w:ascii="Domus" w:hAnsi="Domus"/>
                <w:color w:val="3C3C3B"/>
              </w:rPr>
              <w:instrText xml:space="preserve"> FORMCHECKBOX </w:instrText>
            </w:r>
            <w:r w:rsidRPr="001B26F5">
              <w:rPr>
                <w:rFonts w:ascii="Domus" w:hAnsi="Domus"/>
                <w:color w:val="3C3C3B"/>
              </w:rPr>
            </w:r>
            <w:r w:rsidRPr="001B26F5">
              <w:rPr>
                <w:rFonts w:ascii="Domus" w:hAnsi="Domus"/>
                <w:color w:val="3C3C3B"/>
              </w:rPr>
              <w:fldChar w:fldCharType="separate"/>
            </w:r>
            <w:r w:rsidRPr="001B26F5">
              <w:rPr>
                <w:rFonts w:ascii="Domus" w:hAnsi="Domus"/>
                <w:color w:val="3C3C3B"/>
              </w:rPr>
              <w:fldChar w:fldCharType="end"/>
            </w:r>
          </w:p>
        </w:tc>
      </w:tr>
    </w:tbl>
    <w:p w14:paraId="075410F8" w14:textId="77777777" w:rsidR="00D70C06" w:rsidRPr="001B26F5" w:rsidRDefault="00D70C06" w:rsidP="00D70C06">
      <w:pPr>
        <w:rPr>
          <w:rFonts w:ascii="Domus" w:hAnsi="Domus"/>
          <w:b/>
          <w:color w:val="3C3C3B"/>
        </w:rPr>
      </w:pPr>
    </w:p>
    <w:p w14:paraId="3F1B9ECF" w14:textId="77777777" w:rsidR="00D70C06" w:rsidRPr="00865A1B" w:rsidRDefault="00D70C06" w:rsidP="00D70C06">
      <w:pPr>
        <w:rPr>
          <w:rFonts w:ascii="Domus" w:hAnsi="Domus"/>
          <w:b/>
          <w:color w:val="3C3C3B"/>
          <w:sz w:val="22"/>
          <w:szCs w:val="22"/>
        </w:rPr>
      </w:pPr>
      <w:r w:rsidRPr="00865A1B">
        <w:rPr>
          <w:rFonts w:ascii="Domus" w:hAnsi="Domus"/>
          <w:b/>
          <w:color w:val="3C3C3B"/>
          <w:sz w:val="22"/>
          <w:szCs w:val="22"/>
        </w:rPr>
        <w:t>Sicherheitsunterweisung am 1. Arbeitstag</w:t>
      </w:r>
    </w:p>
    <w:p w14:paraId="21A84531" w14:textId="77777777" w:rsidR="00D70C06" w:rsidRPr="00865A1B" w:rsidRDefault="00D70C06" w:rsidP="00D70C06">
      <w:pPr>
        <w:rPr>
          <w:rFonts w:ascii="Domus" w:hAnsi="Domus"/>
          <w:color w:val="3C3C3B"/>
          <w:sz w:val="22"/>
          <w:szCs w:val="22"/>
        </w:rPr>
      </w:pPr>
    </w:p>
    <w:p w14:paraId="4F73220C" w14:textId="77777777" w:rsidR="00D70C06" w:rsidRPr="00865A1B" w:rsidRDefault="00D70C06" w:rsidP="00D70C06">
      <w:pPr>
        <w:numPr>
          <w:ilvl w:val="0"/>
          <w:numId w:val="28"/>
        </w:numPr>
        <w:spacing w:before="0" w:after="0" w:line="360" w:lineRule="auto"/>
        <w:rPr>
          <w:rFonts w:ascii="Domus" w:hAnsi="Domus"/>
          <w:color w:val="3C3C3B"/>
          <w:sz w:val="22"/>
          <w:szCs w:val="22"/>
        </w:rPr>
      </w:pPr>
      <w:r w:rsidRPr="00865A1B">
        <w:rPr>
          <w:rFonts w:ascii="Domus" w:hAnsi="Domus"/>
          <w:color w:val="3C3C3B"/>
          <w:sz w:val="22"/>
          <w:szCs w:val="22"/>
        </w:rPr>
        <w:t>Hygieneregeln (</w:t>
      </w:r>
      <w:r w:rsidR="00425FBD" w:rsidRPr="00865A1B">
        <w:rPr>
          <w:rFonts w:ascii="Domus" w:hAnsi="Domus"/>
          <w:color w:val="3C3C3B"/>
          <w:sz w:val="22"/>
          <w:szCs w:val="22"/>
        </w:rPr>
        <w:t>z.B. CoVid</w:t>
      </w:r>
      <w:r w:rsidRPr="00865A1B">
        <w:rPr>
          <w:rFonts w:ascii="Domus" w:hAnsi="Domus"/>
          <w:color w:val="3C3C3B"/>
          <w:sz w:val="22"/>
          <w:szCs w:val="22"/>
        </w:rPr>
        <w:t xml:space="preserve"> 19</w:t>
      </w:r>
      <w:r w:rsidR="00425FBD" w:rsidRPr="00865A1B">
        <w:rPr>
          <w:rFonts w:ascii="Domus" w:hAnsi="Domus"/>
          <w:color w:val="3C3C3B"/>
          <w:sz w:val="22"/>
          <w:szCs w:val="22"/>
        </w:rPr>
        <w:t>)</w:t>
      </w:r>
    </w:p>
    <w:p w14:paraId="0EEDF783" w14:textId="77777777" w:rsidR="00D70C06" w:rsidRPr="00865A1B" w:rsidRDefault="00D70C06" w:rsidP="00D70C06">
      <w:pPr>
        <w:numPr>
          <w:ilvl w:val="0"/>
          <w:numId w:val="28"/>
        </w:numPr>
        <w:spacing w:before="0" w:after="0" w:line="360" w:lineRule="auto"/>
        <w:rPr>
          <w:rFonts w:ascii="Domus" w:hAnsi="Domus"/>
          <w:color w:val="3C3C3B"/>
          <w:sz w:val="22"/>
          <w:szCs w:val="22"/>
        </w:rPr>
      </w:pPr>
      <w:r w:rsidRPr="00865A1B">
        <w:rPr>
          <w:rFonts w:ascii="Domus" w:hAnsi="Domus"/>
          <w:color w:val="3C3C3B"/>
          <w:sz w:val="22"/>
          <w:szCs w:val="22"/>
        </w:rPr>
        <w:t>Verhalten im Brandfall / Feuerlöscher</w:t>
      </w:r>
    </w:p>
    <w:p w14:paraId="5A3D0533" w14:textId="77777777" w:rsidR="00D70C06" w:rsidRPr="00865A1B" w:rsidRDefault="00D70C06" w:rsidP="00D70C06">
      <w:pPr>
        <w:numPr>
          <w:ilvl w:val="0"/>
          <w:numId w:val="28"/>
        </w:numPr>
        <w:spacing w:before="0" w:after="0" w:line="360" w:lineRule="auto"/>
        <w:rPr>
          <w:rFonts w:ascii="Domus" w:hAnsi="Domus"/>
          <w:color w:val="3C3C3B"/>
          <w:sz w:val="22"/>
          <w:szCs w:val="22"/>
        </w:rPr>
      </w:pPr>
      <w:r w:rsidRPr="00865A1B">
        <w:rPr>
          <w:rFonts w:ascii="Domus" w:hAnsi="Domus"/>
          <w:color w:val="3C3C3B"/>
          <w:sz w:val="22"/>
          <w:szCs w:val="22"/>
        </w:rPr>
        <w:t xml:space="preserve">Flucht- und Rettungswege </w:t>
      </w:r>
    </w:p>
    <w:p w14:paraId="71FD6099" w14:textId="77777777" w:rsidR="00D70C06" w:rsidRPr="00865A1B" w:rsidRDefault="00D70C06" w:rsidP="00D70C06">
      <w:pPr>
        <w:numPr>
          <w:ilvl w:val="0"/>
          <w:numId w:val="28"/>
        </w:numPr>
        <w:spacing w:before="0" w:after="0" w:line="360" w:lineRule="auto"/>
        <w:rPr>
          <w:rFonts w:ascii="Domus" w:hAnsi="Domus"/>
          <w:color w:val="3C3C3B"/>
          <w:sz w:val="22"/>
          <w:szCs w:val="22"/>
        </w:rPr>
      </w:pPr>
      <w:r w:rsidRPr="00865A1B">
        <w:rPr>
          <w:rFonts w:ascii="Domus" w:hAnsi="Domus"/>
          <w:color w:val="3C3C3B"/>
          <w:sz w:val="22"/>
          <w:szCs w:val="22"/>
        </w:rPr>
        <w:t>Evakuierungsplan / Sammelplätze</w:t>
      </w:r>
    </w:p>
    <w:p w14:paraId="206FBD14" w14:textId="77777777" w:rsidR="00D70C06" w:rsidRPr="00865A1B" w:rsidRDefault="00D70C06" w:rsidP="00D70C06">
      <w:pPr>
        <w:numPr>
          <w:ilvl w:val="0"/>
          <w:numId w:val="28"/>
        </w:numPr>
        <w:spacing w:before="0" w:after="0" w:line="360" w:lineRule="auto"/>
        <w:rPr>
          <w:rFonts w:ascii="Domus" w:hAnsi="Domus"/>
          <w:color w:val="3C3C3B"/>
          <w:sz w:val="22"/>
          <w:szCs w:val="22"/>
        </w:rPr>
      </w:pPr>
      <w:r w:rsidRPr="00865A1B">
        <w:rPr>
          <w:rFonts w:ascii="Domus" w:hAnsi="Domus"/>
          <w:color w:val="3C3C3B"/>
          <w:sz w:val="22"/>
          <w:szCs w:val="22"/>
        </w:rPr>
        <w:t>Verwendung von Sicherheitsausrüstung</w:t>
      </w:r>
    </w:p>
    <w:p w14:paraId="79B56687" w14:textId="77777777" w:rsidR="00D70C06" w:rsidRPr="00865A1B" w:rsidRDefault="00D70C06" w:rsidP="00D70C06">
      <w:pPr>
        <w:numPr>
          <w:ilvl w:val="0"/>
          <w:numId w:val="28"/>
        </w:numPr>
        <w:spacing w:before="0" w:after="0" w:line="360" w:lineRule="auto"/>
        <w:rPr>
          <w:rFonts w:ascii="Domus" w:hAnsi="Domus"/>
          <w:color w:val="3C3C3B"/>
          <w:sz w:val="22"/>
          <w:szCs w:val="22"/>
        </w:rPr>
      </w:pPr>
      <w:r w:rsidRPr="00865A1B">
        <w:rPr>
          <w:rFonts w:ascii="Domus" w:hAnsi="Domus"/>
          <w:color w:val="3C3C3B"/>
          <w:sz w:val="22"/>
          <w:szCs w:val="22"/>
        </w:rPr>
        <w:t>Meldeketten und Notrufnummern</w:t>
      </w:r>
    </w:p>
    <w:p w14:paraId="3F2B4713" w14:textId="77777777" w:rsidR="00D70C06" w:rsidRPr="00865A1B" w:rsidRDefault="00D70C06" w:rsidP="00D70C06">
      <w:pPr>
        <w:numPr>
          <w:ilvl w:val="0"/>
          <w:numId w:val="28"/>
        </w:numPr>
        <w:spacing w:before="0" w:after="0" w:line="360" w:lineRule="auto"/>
        <w:rPr>
          <w:rFonts w:ascii="Domus" w:hAnsi="Domus"/>
          <w:color w:val="3C3C3B"/>
          <w:sz w:val="22"/>
          <w:szCs w:val="22"/>
        </w:rPr>
      </w:pPr>
      <w:r w:rsidRPr="00865A1B">
        <w:rPr>
          <w:rFonts w:ascii="Domus" w:hAnsi="Domus"/>
          <w:color w:val="3C3C3B"/>
          <w:sz w:val="22"/>
          <w:szCs w:val="22"/>
        </w:rPr>
        <w:t>Hinweis auf Beschilderungen</w:t>
      </w:r>
    </w:p>
    <w:p w14:paraId="7A526B75" w14:textId="77777777" w:rsidR="00D70C06" w:rsidRPr="00865A1B" w:rsidRDefault="00D70C06" w:rsidP="00D70C06">
      <w:pPr>
        <w:numPr>
          <w:ilvl w:val="0"/>
          <w:numId w:val="28"/>
        </w:numPr>
        <w:spacing w:before="0" w:after="0" w:line="360" w:lineRule="auto"/>
        <w:rPr>
          <w:rFonts w:ascii="Domus" w:hAnsi="Domus"/>
          <w:color w:val="3C3C3B"/>
          <w:sz w:val="22"/>
          <w:szCs w:val="22"/>
        </w:rPr>
      </w:pPr>
      <w:r w:rsidRPr="00865A1B">
        <w:rPr>
          <w:rFonts w:ascii="Domus" w:hAnsi="Domus"/>
          <w:color w:val="3C3C3B"/>
          <w:sz w:val="22"/>
          <w:szCs w:val="22"/>
        </w:rPr>
        <w:t>Relevante Betriebsanweisungen (z.B. für Gefahrstoffe)</w:t>
      </w:r>
    </w:p>
    <w:p w14:paraId="46F15340" w14:textId="77777777" w:rsidR="00D70C06" w:rsidRPr="00865A1B" w:rsidRDefault="00D70C06" w:rsidP="00D70C06">
      <w:pPr>
        <w:numPr>
          <w:ilvl w:val="0"/>
          <w:numId w:val="28"/>
        </w:numPr>
        <w:spacing w:before="0" w:after="0" w:line="360" w:lineRule="auto"/>
        <w:rPr>
          <w:rFonts w:ascii="Domus" w:hAnsi="Domus"/>
          <w:color w:val="3C3C3B"/>
          <w:sz w:val="22"/>
          <w:szCs w:val="22"/>
        </w:rPr>
      </w:pPr>
      <w:r w:rsidRPr="00865A1B">
        <w:rPr>
          <w:rFonts w:ascii="Domus" w:hAnsi="Domus"/>
          <w:color w:val="3C3C3B"/>
          <w:sz w:val="22"/>
          <w:szCs w:val="22"/>
        </w:rPr>
        <w:t>Meldung von Unfällen und Beinaheunfällen</w:t>
      </w:r>
    </w:p>
    <w:p w14:paraId="33139FE2" w14:textId="77777777" w:rsidR="00D70C06" w:rsidRPr="00865A1B" w:rsidRDefault="00D70C06" w:rsidP="00D70C06">
      <w:pPr>
        <w:numPr>
          <w:ilvl w:val="0"/>
          <w:numId w:val="28"/>
        </w:numPr>
        <w:spacing w:before="0" w:after="0" w:line="360" w:lineRule="auto"/>
        <w:rPr>
          <w:rFonts w:ascii="Domus" w:hAnsi="Domus"/>
          <w:color w:val="3C3C3B"/>
          <w:sz w:val="22"/>
          <w:szCs w:val="22"/>
        </w:rPr>
      </w:pPr>
      <w:r w:rsidRPr="00865A1B">
        <w:rPr>
          <w:rFonts w:ascii="Domus" w:hAnsi="Domus"/>
          <w:color w:val="3C3C3B"/>
          <w:sz w:val="22"/>
          <w:szCs w:val="22"/>
        </w:rPr>
        <w:t>Ersthelferinformation</w:t>
      </w:r>
    </w:p>
    <w:p w14:paraId="12E96E95" w14:textId="77777777" w:rsidR="00D70C06" w:rsidRPr="00865A1B" w:rsidRDefault="00D70C06" w:rsidP="00D70C06">
      <w:pPr>
        <w:numPr>
          <w:ilvl w:val="0"/>
          <w:numId w:val="28"/>
        </w:numPr>
        <w:spacing w:before="0" w:after="0" w:line="360" w:lineRule="auto"/>
        <w:rPr>
          <w:rFonts w:ascii="Domus" w:hAnsi="Domus"/>
          <w:color w:val="3C3C3B"/>
          <w:sz w:val="22"/>
          <w:szCs w:val="22"/>
        </w:rPr>
      </w:pPr>
      <w:r w:rsidRPr="00865A1B">
        <w:rPr>
          <w:rFonts w:ascii="Domus" w:hAnsi="Domus"/>
          <w:color w:val="3C3C3B"/>
          <w:sz w:val="22"/>
          <w:szCs w:val="22"/>
        </w:rPr>
        <w:t>Umgang mit dem Verbandskasten/-buch</w:t>
      </w:r>
    </w:p>
    <w:p w14:paraId="2043F690" w14:textId="77777777" w:rsidR="00D70C06" w:rsidRPr="00865A1B" w:rsidRDefault="00D70C06" w:rsidP="00D70C06">
      <w:pPr>
        <w:numPr>
          <w:ilvl w:val="0"/>
          <w:numId w:val="28"/>
        </w:numPr>
        <w:spacing w:before="0" w:after="0" w:line="360" w:lineRule="auto"/>
        <w:rPr>
          <w:rFonts w:ascii="Domus" w:hAnsi="Domus"/>
          <w:color w:val="3C3C3B"/>
          <w:sz w:val="22"/>
          <w:szCs w:val="22"/>
        </w:rPr>
      </w:pPr>
      <w:r w:rsidRPr="00865A1B">
        <w:rPr>
          <w:rFonts w:ascii="Domus" w:hAnsi="Domus"/>
          <w:color w:val="3C3C3B"/>
          <w:sz w:val="22"/>
          <w:szCs w:val="22"/>
        </w:rPr>
        <w:t>Gefährliche Unternehmensbereiche</w:t>
      </w:r>
    </w:p>
    <w:p w14:paraId="6A56C123" w14:textId="77777777" w:rsidR="00D70C06" w:rsidRPr="00865A1B" w:rsidRDefault="00D70C06" w:rsidP="00D70C06">
      <w:pPr>
        <w:numPr>
          <w:ilvl w:val="0"/>
          <w:numId w:val="28"/>
        </w:numPr>
        <w:spacing w:before="0" w:after="0" w:line="360" w:lineRule="auto"/>
        <w:rPr>
          <w:rFonts w:ascii="Domus" w:hAnsi="Domus"/>
          <w:color w:val="3C3C3B"/>
          <w:sz w:val="22"/>
          <w:szCs w:val="22"/>
        </w:rPr>
      </w:pPr>
      <w:r w:rsidRPr="00865A1B">
        <w:rPr>
          <w:rFonts w:ascii="Domus" w:hAnsi="Domus"/>
          <w:color w:val="3C3C3B"/>
          <w:sz w:val="22"/>
          <w:szCs w:val="22"/>
        </w:rPr>
        <w:t>Flurförderfahrzeuge / Hallenkräne</w:t>
      </w:r>
    </w:p>
    <w:p w14:paraId="1D3C38DA" w14:textId="77777777" w:rsidR="00D70C06" w:rsidRPr="00865A1B" w:rsidRDefault="00D70C06" w:rsidP="00D70C06">
      <w:pPr>
        <w:numPr>
          <w:ilvl w:val="0"/>
          <w:numId w:val="28"/>
        </w:numPr>
        <w:spacing w:before="0" w:after="0" w:line="360" w:lineRule="auto"/>
        <w:rPr>
          <w:rFonts w:ascii="Domus" w:hAnsi="Domus"/>
          <w:color w:val="3C3C3B"/>
          <w:sz w:val="22"/>
          <w:szCs w:val="22"/>
        </w:rPr>
      </w:pPr>
      <w:r w:rsidRPr="00865A1B">
        <w:rPr>
          <w:rFonts w:ascii="Domus" w:hAnsi="Domus"/>
          <w:color w:val="3C3C3B"/>
          <w:sz w:val="22"/>
          <w:szCs w:val="22"/>
        </w:rPr>
        <w:t>Dienstfahrzeuge</w:t>
      </w:r>
    </w:p>
    <w:p w14:paraId="2A5DD492" w14:textId="77777777" w:rsidR="006C7D4F" w:rsidRPr="00865A1B" w:rsidRDefault="006C7D4F" w:rsidP="00D70C06">
      <w:pPr>
        <w:numPr>
          <w:ilvl w:val="0"/>
          <w:numId w:val="28"/>
        </w:numPr>
        <w:spacing w:before="0" w:after="0" w:line="360" w:lineRule="auto"/>
        <w:rPr>
          <w:rFonts w:ascii="Domus" w:hAnsi="Domus"/>
          <w:color w:val="3C3C3B"/>
          <w:sz w:val="22"/>
          <w:szCs w:val="22"/>
        </w:rPr>
      </w:pPr>
      <w:r w:rsidRPr="00865A1B">
        <w:rPr>
          <w:rFonts w:ascii="Domus" w:hAnsi="Domus"/>
          <w:color w:val="3C3C3B"/>
          <w:sz w:val="22"/>
          <w:szCs w:val="22"/>
        </w:rPr>
        <w:t>…</w:t>
      </w:r>
    </w:p>
    <w:p w14:paraId="6CB0A28E" w14:textId="77777777" w:rsidR="00D70C06" w:rsidRPr="00865A1B" w:rsidRDefault="00D70C06" w:rsidP="00D70C06">
      <w:pPr>
        <w:spacing w:before="0" w:after="0" w:line="360" w:lineRule="auto"/>
        <w:rPr>
          <w:rFonts w:ascii="Domus" w:hAnsi="Domus"/>
          <w:color w:val="3C3C3B"/>
          <w:sz w:val="22"/>
          <w:szCs w:val="22"/>
        </w:rPr>
      </w:pPr>
    </w:p>
    <w:p w14:paraId="4F59004B" w14:textId="77777777" w:rsidR="00D70C06" w:rsidRPr="001B26F5" w:rsidRDefault="00D70C06" w:rsidP="00D70C06">
      <w:pPr>
        <w:spacing w:before="0" w:after="0" w:line="360" w:lineRule="auto"/>
        <w:rPr>
          <w:rFonts w:ascii="Domus" w:hAnsi="Domus"/>
          <w:color w:val="3C3C3B"/>
        </w:rPr>
      </w:pPr>
    </w:p>
    <w:p w14:paraId="246D2DDE" w14:textId="77777777" w:rsidR="00D70C06" w:rsidRPr="001B26F5" w:rsidRDefault="00D70C06" w:rsidP="00D70C06">
      <w:pPr>
        <w:rPr>
          <w:rFonts w:ascii="Domus" w:hAnsi="Domus"/>
          <w:color w:val="3C3C3B"/>
        </w:rPr>
      </w:pPr>
    </w:p>
    <w:p w14:paraId="0B85515A" w14:textId="77777777" w:rsidR="00D70C06" w:rsidRPr="001B26F5" w:rsidRDefault="00D70C06" w:rsidP="00D70C06">
      <w:pPr>
        <w:rPr>
          <w:rFonts w:ascii="Domus" w:hAnsi="Domus"/>
          <w:color w:val="3C3C3B"/>
        </w:rPr>
      </w:pPr>
      <w:r w:rsidRPr="001B26F5">
        <w:rPr>
          <w:rFonts w:ascii="Domus" w:hAnsi="Domus"/>
          <w:color w:val="3C3C3B"/>
        </w:rPr>
        <w:t>___________,________________________________</w:t>
      </w:r>
    </w:p>
    <w:p w14:paraId="148EA9E9" w14:textId="77777777" w:rsidR="00D70C06" w:rsidRPr="001B26F5" w:rsidRDefault="00D70C06" w:rsidP="00D70C06">
      <w:pPr>
        <w:rPr>
          <w:rFonts w:ascii="Domus" w:hAnsi="Domus"/>
          <w:color w:val="3C3C3B"/>
        </w:rPr>
      </w:pPr>
      <w:r w:rsidRPr="001B26F5">
        <w:rPr>
          <w:rFonts w:ascii="Domus" w:hAnsi="Domus"/>
          <w:color w:val="3C3C3B"/>
        </w:rPr>
        <w:t>Datum, Unterschrift unterwiesene/r Mitarbeiter/in</w:t>
      </w:r>
    </w:p>
    <w:p w14:paraId="40191CAC" w14:textId="77777777" w:rsidR="00D70C06" w:rsidRPr="001B26F5" w:rsidRDefault="00D70C06" w:rsidP="00D70C06">
      <w:pPr>
        <w:rPr>
          <w:rFonts w:ascii="Domus" w:hAnsi="Domus"/>
          <w:i/>
          <w:color w:val="3C3C3B"/>
        </w:rPr>
      </w:pPr>
      <w:r w:rsidRPr="001B26F5">
        <w:rPr>
          <w:rFonts w:ascii="Domus" w:hAnsi="Domus"/>
          <w:i/>
          <w:color w:val="3C3C3B"/>
        </w:rPr>
        <w:t>Mit dieser Unterschrift bestätige ich die Sicherheitsunterweisung verstanden zu haben und umzusetzen.</w:t>
      </w:r>
    </w:p>
    <w:p w14:paraId="1E6DC1D6" w14:textId="77777777" w:rsidR="00D70C06" w:rsidRPr="001B26F5" w:rsidRDefault="00D70C06">
      <w:pPr>
        <w:spacing w:before="0" w:after="0"/>
        <w:rPr>
          <w:rFonts w:ascii="Domus" w:hAnsi="Domus"/>
          <w:b/>
          <w:color w:val="3C3C3B"/>
        </w:rPr>
      </w:pPr>
      <w:r w:rsidRPr="001B26F5">
        <w:rPr>
          <w:rFonts w:ascii="Domus" w:hAnsi="Domus"/>
          <w:b/>
          <w:color w:val="3C3C3B"/>
        </w:rPr>
        <w:br w:type="page"/>
      </w:r>
    </w:p>
    <w:p w14:paraId="73B1EFED" w14:textId="77777777" w:rsidR="00D70C06" w:rsidRPr="001B26F5" w:rsidRDefault="00D70C06" w:rsidP="00D70C06">
      <w:pPr>
        <w:rPr>
          <w:rFonts w:ascii="Domus" w:hAnsi="Domus"/>
          <w:b/>
          <w:color w:val="3C3C3B"/>
        </w:rPr>
      </w:pPr>
      <w:r w:rsidRPr="001B26F5">
        <w:rPr>
          <w:rFonts w:ascii="Domus" w:hAnsi="Domus"/>
          <w:b/>
          <w:color w:val="3C3C3B"/>
        </w:rPr>
        <w:lastRenderedPageBreak/>
        <w:t>Planung der fachlichen Einarbeitung</w:t>
      </w:r>
    </w:p>
    <w:tbl>
      <w:tblPr>
        <w:tblW w:w="10204" w:type="dxa"/>
        <w:tblBorders>
          <w:bottom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5223"/>
        <w:gridCol w:w="1118"/>
        <w:gridCol w:w="1606"/>
        <w:gridCol w:w="967"/>
        <w:gridCol w:w="1290"/>
      </w:tblGrid>
      <w:tr w:rsidR="00E8288A" w:rsidRPr="001B26F5" w14:paraId="59A1A6EE" w14:textId="6E6B5BC0" w:rsidTr="000956C6">
        <w:tc>
          <w:tcPr>
            <w:tcW w:w="5571" w:type="dxa"/>
            <w:tcMar>
              <w:top w:w="57" w:type="dxa"/>
              <w:bottom w:w="28" w:type="dxa"/>
            </w:tcMar>
          </w:tcPr>
          <w:p w14:paraId="0C4E585A" w14:textId="77777777" w:rsidR="000956C6" w:rsidRPr="001B26F5" w:rsidRDefault="000956C6" w:rsidP="00351895">
            <w:pPr>
              <w:rPr>
                <w:rFonts w:ascii="Domus" w:hAnsi="Domus"/>
                <w:b/>
                <w:color w:val="3C3C3B"/>
              </w:rPr>
            </w:pPr>
            <w:r w:rsidRPr="001B26F5">
              <w:rPr>
                <w:rFonts w:ascii="Domus" w:hAnsi="Domus"/>
                <w:b/>
                <w:color w:val="3C3C3B"/>
              </w:rPr>
              <w:t>Thema / Aufgabe / Maßnahme / Schulung / …</w:t>
            </w:r>
          </w:p>
        </w:tc>
        <w:tc>
          <w:tcPr>
            <w:tcW w:w="1148" w:type="dxa"/>
            <w:tcMar>
              <w:bottom w:w="28" w:type="dxa"/>
            </w:tcMar>
          </w:tcPr>
          <w:p w14:paraId="34A034E9" w14:textId="77777777" w:rsidR="000956C6" w:rsidRPr="001B26F5" w:rsidRDefault="000956C6" w:rsidP="00351895">
            <w:pPr>
              <w:rPr>
                <w:rFonts w:ascii="Domus" w:hAnsi="Domus"/>
                <w:b/>
                <w:color w:val="3C3C3B"/>
              </w:rPr>
            </w:pPr>
            <w:r w:rsidRPr="001B26F5">
              <w:rPr>
                <w:rFonts w:ascii="Domus" w:hAnsi="Domus"/>
                <w:b/>
                <w:color w:val="3C3C3B"/>
              </w:rPr>
              <w:t>Termin</w:t>
            </w:r>
          </w:p>
        </w:tc>
        <w:tc>
          <w:tcPr>
            <w:tcW w:w="1615" w:type="dxa"/>
            <w:tcMar>
              <w:bottom w:w="28" w:type="dxa"/>
            </w:tcMar>
          </w:tcPr>
          <w:p w14:paraId="011A9BAD" w14:textId="77777777" w:rsidR="000956C6" w:rsidRPr="001B26F5" w:rsidRDefault="000956C6" w:rsidP="00351895">
            <w:pPr>
              <w:rPr>
                <w:rFonts w:ascii="Domus" w:hAnsi="Domus"/>
                <w:b/>
                <w:color w:val="3C3C3B"/>
              </w:rPr>
            </w:pPr>
            <w:r w:rsidRPr="001B26F5">
              <w:rPr>
                <w:rFonts w:ascii="Domus" w:hAnsi="Domus"/>
                <w:b/>
                <w:color w:val="3C3C3B"/>
              </w:rPr>
              <w:t>Verantwortung</w:t>
            </w:r>
          </w:p>
        </w:tc>
        <w:tc>
          <w:tcPr>
            <w:tcW w:w="976" w:type="dxa"/>
            <w:tcMar>
              <w:bottom w:w="28" w:type="dxa"/>
            </w:tcMar>
          </w:tcPr>
          <w:p w14:paraId="74D2E4D5" w14:textId="77777777" w:rsidR="000956C6" w:rsidRPr="001B26F5" w:rsidRDefault="000956C6" w:rsidP="00351895">
            <w:pPr>
              <w:rPr>
                <w:rFonts w:ascii="Domus" w:hAnsi="Domus"/>
                <w:b/>
                <w:color w:val="3C3C3B"/>
              </w:rPr>
            </w:pPr>
            <w:r w:rsidRPr="001B26F5">
              <w:rPr>
                <w:rFonts w:ascii="Domus" w:hAnsi="Domus"/>
                <w:b/>
                <w:color w:val="3C3C3B"/>
              </w:rPr>
              <w:t>Erledigt</w:t>
            </w:r>
          </w:p>
        </w:tc>
        <w:tc>
          <w:tcPr>
            <w:tcW w:w="894" w:type="dxa"/>
          </w:tcPr>
          <w:p w14:paraId="27ABD494" w14:textId="108EB2DB" w:rsidR="000956C6" w:rsidRPr="001B26F5" w:rsidRDefault="00E8288A" w:rsidP="00351895">
            <w:pPr>
              <w:rPr>
                <w:rFonts w:ascii="Domus" w:hAnsi="Domus"/>
                <w:b/>
                <w:color w:val="3C3C3B"/>
              </w:rPr>
            </w:pPr>
            <w:r>
              <w:rPr>
                <w:rFonts w:ascii="Domus" w:hAnsi="Domus"/>
                <w:b/>
                <w:color w:val="3C3C3B"/>
              </w:rPr>
              <w:t>Wirksamkeit</w:t>
            </w:r>
          </w:p>
        </w:tc>
      </w:tr>
      <w:tr w:rsidR="00E8288A" w:rsidRPr="001B26F5" w14:paraId="1E67508E" w14:textId="54C93EC4" w:rsidTr="000956C6">
        <w:trPr>
          <w:trHeight w:val="1701"/>
        </w:trPr>
        <w:tc>
          <w:tcPr>
            <w:tcW w:w="5571" w:type="dxa"/>
            <w:tcMar>
              <w:top w:w="57" w:type="dxa"/>
              <w:bottom w:w="28" w:type="dxa"/>
            </w:tcMar>
          </w:tcPr>
          <w:p w14:paraId="5BD7B87F" w14:textId="77777777" w:rsidR="000956C6" w:rsidRDefault="007D0C2C" w:rsidP="00351895">
            <w:pPr>
              <w:rPr>
                <w:rFonts w:ascii="Domus" w:hAnsi="Domus"/>
                <w:color w:val="3C3C3B"/>
              </w:rPr>
            </w:pPr>
            <w:r>
              <w:rPr>
                <w:rFonts w:ascii="Domus" w:hAnsi="Domus"/>
                <w:color w:val="3C3C3B"/>
              </w:rPr>
              <w:t xml:space="preserve">Vision </w:t>
            </w:r>
          </w:p>
          <w:p w14:paraId="5E596954" w14:textId="77777777" w:rsidR="007D0C2C" w:rsidRDefault="007D0C2C" w:rsidP="00351895">
            <w:pPr>
              <w:rPr>
                <w:rFonts w:ascii="Domus" w:hAnsi="Domus"/>
                <w:color w:val="3C3C3B"/>
              </w:rPr>
            </w:pPr>
            <w:r>
              <w:rPr>
                <w:rFonts w:ascii="Domus" w:hAnsi="Domus"/>
                <w:color w:val="3C3C3B"/>
              </w:rPr>
              <w:t xml:space="preserve">Mission </w:t>
            </w:r>
          </w:p>
          <w:p w14:paraId="298DDEE4" w14:textId="3DE73975" w:rsidR="007D0C2C" w:rsidRPr="001B26F5" w:rsidRDefault="007D0C2C" w:rsidP="00351895">
            <w:pPr>
              <w:rPr>
                <w:rFonts w:ascii="Domus" w:hAnsi="Domus"/>
                <w:color w:val="3C3C3B"/>
              </w:rPr>
            </w:pPr>
            <w:r>
              <w:rPr>
                <w:rFonts w:ascii="Domus" w:hAnsi="Domus"/>
                <w:color w:val="3C3C3B"/>
              </w:rPr>
              <w:t>Werte</w:t>
            </w:r>
          </w:p>
        </w:tc>
        <w:tc>
          <w:tcPr>
            <w:tcW w:w="1148" w:type="dxa"/>
            <w:tcMar>
              <w:bottom w:w="28" w:type="dxa"/>
            </w:tcMar>
            <w:vAlign w:val="center"/>
          </w:tcPr>
          <w:p w14:paraId="42AC8FEB" w14:textId="77777777" w:rsidR="000956C6" w:rsidRPr="001B26F5" w:rsidRDefault="000956C6" w:rsidP="00351895">
            <w:pPr>
              <w:rPr>
                <w:rFonts w:ascii="Domus" w:hAnsi="Domus"/>
                <w:color w:val="3C3C3B"/>
              </w:rPr>
            </w:pPr>
            <w:r w:rsidRPr="001B26F5">
              <w:rPr>
                <w:rFonts w:ascii="Domus" w:hAnsi="Domus"/>
                <w:color w:val="3C3C3B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1B26F5">
              <w:rPr>
                <w:rFonts w:ascii="Domus" w:hAnsi="Domus"/>
                <w:color w:val="3C3C3B"/>
              </w:rPr>
              <w:instrText xml:space="preserve"> FORMTEXT </w:instrText>
            </w:r>
            <w:r w:rsidRPr="001B26F5">
              <w:rPr>
                <w:rFonts w:ascii="Domus" w:hAnsi="Domus"/>
                <w:color w:val="3C3C3B"/>
              </w:rPr>
            </w:r>
            <w:r w:rsidRPr="001B26F5">
              <w:rPr>
                <w:rFonts w:ascii="Domus" w:hAnsi="Domus"/>
                <w:color w:val="3C3C3B"/>
              </w:rPr>
              <w:fldChar w:fldCharType="separate"/>
            </w:r>
            <w:r w:rsidRPr="001B26F5">
              <w:rPr>
                <w:rFonts w:ascii="Domus" w:hAnsi="Domus"/>
                <w:noProof/>
                <w:color w:val="3C3C3B"/>
              </w:rPr>
              <w:t> </w:t>
            </w:r>
            <w:r w:rsidRPr="001B26F5">
              <w:rPr>
                <w:rFonts w:ascii="Domus" w:hAnsi="Domus"/>
                <w:noProof/>
                <w:color w:val="3C3C3B"/>
              </w:rPr>
              <w:t> </w:t>
            </w:r>
            <w:r w:rsidRPr="001B26F5">
              <w:rPr>
                <w:rFonts w:ascii="Domus" w:hAnsi="Domus"/>
                <w:noProof/>
                <w:color w:val="3C3C3B"/>
              </w:rPr>
              <w:t> </w:t>
            </w:r>
            <w:r w:rsidRPr="001B26F5">
              <w:rPr>
                <w:rFonts w:ascii="Domus" w:hAnsi="Domus"/>
                <w:noProof/>
                <w:color w:val="3C3C3B"/>
              </w:rPr>
              <w:t> </w:t>
            </w:r>
            <w:r w:rsidRPr="001B26F5">
              <w:rPr>
                <w:rFonts w:ascii="Domus" w:hAnsi="Domus"/>
                <w:noProof/>
                <w:color w:val="3C3C3B"/>
              </w:rPr>
              <w:t> </w:t>
            </w:r>
            <w:r w:rsidRPr="001B26F5">
              <w:rPr>
                <w:rFonts w:ascii="Domus" w:hAnsi="Domus"/>
                <w:color w:val="3C3C3B"/>
              </w:rPr>
              <w:fldChar w:fldCharType="end"/>
            </w:r>
          </w:p>
        </w:tc>
        <w:tc>
          <w:tcPr>
            <w:tcW w:w="1615" w:type="dxa"/>
            <w:tcMar>
              <w:bottom w:w="28" w:type="dxa"/>
            </w:tcMar>
            <w:vAlign w:val="center"/>
          </w:tcPr>
          <w:p w14:paraId="711A01F6" w14:textId="77777777" w:rsidR="000956C6" w:rsidRPr="001B26F5" w:rsidRDefault="000956C6" w:rsidP="00351895">
            <w:pPr>
              <w:rPr>
                <w:rFonts w:ascii="Domus" w:hAnsi="Domus"/>
                <w:color w:val="3C3C3B"/>
              </w:rPr>
            </w:pPr>
            <w:r w:rsidRPr="001B26F5">
              <w:rPr>
                <w:rFonts w:ascii="Domus" w:hAnsi="Domus"/>
                <w:color w:val="3C3C3B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1B26F5">
              <w:rPr>
                <w:rFonts w:ascii="Domus" w:hAnsi="Domus"/>
                <w:color w:val="3C3C3B"/>
              </w:rPr>
              <w:instrText xml:space="preserve"> FORMTEXT </w:instrText>
            </w:r>
            <w:r w:rsidRPr="001B26F5">
              <w:rPr>
                <w:rFonts w:ascii="Domus" w:hAnsi="Domus"/>
                <w:color w:val="3C3C3B"/>
              </w:rPr>
            </w:r>
            <w:r w:rsidRPr="001B26F5">
              <w:rPr>
                <w:rFonts w:ascii="Domus" w:hAnsi="Domus"/>
                <w:color w:val="3C3C3B"/>
              </w:rPr>
              <w:fldChar w:fldCharType="separate"/>
            </w:r>
            <w:r w:rsidRPr="001B26F5">
              <w:rPr>
                <w:rFonts w:ascii="Domus" w:hAnsi="Domus"/>
                <w:noProof/>
                <w:color w:val="3C3C3B"/>
              </w:rPr>
              <w:t> </w:t>
            </w:r>
            <w:r w:rsidRPr="001B26F5">
              <w:rPr>
                <w:rFonts w:ascii="Domus" w:hAnsi="Domus"/>
                <w:noProof/>
                <w:color w:val="3C3C3B"/>
              </w:rPr>
              <w:t> </w:t>
            </w:r>
            <w:r w:rsidRPr="001B26F5">
              <w:rPr>
                <w:rFonts w:ascii="Domus" w:hAnsi="Domus"/>
                <w:noProof/>
                <w:color w:val="3C3C3B"/>
              </w:rPr>
              <w:t> </w:t>
            </w:r>
            <w:r w:rsidRPr="001B26F5">
              <w:rPr>
                <w:rFonts w:ascii="Domus" w:hAnsi="Domus"/>
                <w:noProof/>
                <w:color w:val="3C3C3B"/>
              </w:rPr>
              <w:t> </w:t>
            </w:r>
            <w:r w:rsidRPr="001B26F5">
              <w:rPr>
                <w:rFonts w:ascii="Domus" w:hAnsi="Domus"/>
                <w:noProof/>
                <w:color w:val="3C3C3B"/>
              </w:rPr>
              <w:t> </w:t>
            </w:r>
            <w:r w:rsidRPr="001B26F5">
              <w:rPr>
                <w:rFonts w:ascii="Domus" w:hAnsi="Domus"/>
                <w:color w:val="3C3C3B"/>
              </w:rPr>
              <w:fldChar w:fldCharType="end"/>
            </w:r>
          </w:p>
        </w:tc>
        <w:tc>
          <w:tcPr>
            <w:tcW w:w="976" w:type="dxa"/>
            <w:tcMar>
              <w:bottom w:w="28" w:type="dxa"/>
            </w:tcMar>
            <w:vAlign w:val="center"/>
          </w:tcPr>
          <w:p w14:paraId="0DCA212C" w14:textId="77777777" w:rsidR="000956C6" w:rsidRPr="001B26F5" w:rsidRDefault="000956C6" w:rsidP="00351895">
            <w:pPr>
              <w:jc w:val="center"/>
              <w:rPr>
                <w:rFonts w:ascii="Domus" w:hAnsi="Domus"/>
                <w:color w:val="3C3C3B"/>
              </w:rPr>
            </w:pPr>
            <w:r w:rsidRPr="001B26F5">
              <w:rPr>
                <w:rFonts w:ascii="Domus" w:hAnsi="Domus"/>
                <w:color w:val="3C3C3B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B26F5">
              <w:rPr>
                <w:rFonts w:ascii="Domus" w:hAnsi="Domus"/>
                <w:color w:val="3C3C3B"/>
              </w:rPr>
              <w:instrText xml:space="preserve"> FORMCHECKBOX </w:instrText>
            </w:r>
            <w:r w:rsidRPr="001B26F5">
              <w:rPr>
                <w:rFonts w:ascii="Domus" w:hAnsi="Domus"/>
                <w:color w:val="3C3C3B"/>
              </w:rPr>
            </w:r>
            <w:r w:rsidRPr="001B26F5">
              <w:rPr>
                <w:rFonts w:ascii="Domus" w:hAnsi="Domus"/>
                <w:color w:val="3C3C3B"/>
              </w:rPr>
              <w:fldChar w:fldCharType="separate"/>
            </w:r>
            <w:r w:rsidRPr="001B26F5">
              <w:rPr>
                <w:rFonts w:ascii="Domus" w:hAnsi="Domus"/>
                <w:color w:val="3C3C3B"/>
              </w:rPr>
              <w:fldChar w:fldCharType="end"/>
            </w:r>
          </w:p>
        </w:tc>
        <w:tc>
          <w:tcPr>
            <w:tcW w:w="894" w:type="dxa"/>
          </w:tcPr>
          <w:p w14:paraId="4779B620" w14:textId="77777777" w:rsidR="000956C6" w:rsidRPr="001B26F5" w:rsidRDefault="000956C6" w:rsidP="00351895">
            <w:pPr>
              <w:jc w:val="center"/>
              <w:rPr>
                <w:rFonts w:ascii="Domus" w:hAnsi="Domus"/>
                <w:color w:val="3C3C3B"/>
              </w:rPr>
            </w:pPr>
          </w:p>
        </w:tc>
      </w:tr>
      <w:tr w:rsidR="00E8288A" w:rsidRPr="001B26F5" w14:paraId="0BCF5609" w14:textId="4A6646AF" w:rsidTr="000956C6">
        <w:trPr>
          <w:trHeight w:val="1701"/>
        </w:trPr>
        <w:tc>
          <w:tcPr>
            <w:tcW w:w="5571" w:type="dxa"/>
            <w:tcMar>
              <w:top w:w="57" w:type="dxa"/>
              <w:bottom w:w="28" w:type="dxa"/>
            </w:tcMar>
          </w:tcPr>
          <w:p w14:paraId="423AB5F0" w14:textId="77777777" w:rsidR="000956C6" w:rsidRDefault="007C4729" w:rsidP="00351895">
            <w:pPr>
              <w:rPr>
                <w:rFonts w:ascii="Domus" w:hAnsi="Domus"/>
                <w:color w:val="3C3C3B"/>
              </w:rPr>
            </w:pPr>
            <w:r>
              <w:rPr>
                <w:rFonts w:ascii="Domus" w:hAnsi="Domus"/>
                <w:color w:val="3C3C3B"/>
              </w:rPr>
              <w:t>Aufbauorganisation</w:t>
            </w:r>
          </w:p>
          <w:p w14:paraId="7C8A1A92" w14:textId="32C90A1A" w:rsidR="007C4729" w:rsidRPr="001B26F5" w:rsidRDefault="007C4729" w:rsidP="00351895">
            <w:pPr>
              <w:rPr>
                <w:rFonts w:ascii="Domus" w:hAnsi="Domus"/>
                <w:color w:val="3C3C3B"/>
              </w:rPr>
            </w:pPr>
            <w:r>
              <w:rPr>
                <w:rFonts w:ascii="Domus" w:hAnsi="Domus"/>
                <w:color w:val="3C3C3B"/>
              </w:rPr>
              <w:t xml:space="preserve">Ablauforganisation </w:t>
            </w:r>
          </w:p>
        </w:tc>
        <w:tc>
          <w:tcPr>
            <w:tcW w:w="1148" w:type="dxa"/>
            <w:tcMar>
              <w:bottom w:w="28" w:type="dxa"/>
            </w:tcMar>
            <w:vAlign w:val="center"/>
          </w:tcPr>
          <w:p w14:paraId="592A3BB6" w14:textId="77777777" w:rsidR="000956C6" w:rsidRPr="001B26F5" w:rsidRDefault="000956C6" w:rsidP="00351895">
            <w:pPr>
              <w:rPr>
                <w:rFonts w:ascii="Domus" w:hAnsi="Domus"/>
                <w:color w:val="3C3C3B"/>
              </w:rPr>
            </w:pPr>
            <w:r w:rsidRPr="001B26F5">
              <w:rPr>
                <w:rFonts w:ascii="Domus" w:hAnsi="Domus"/>
                <w:color w:val="3C3C3B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1B26F5">
              <w:rPr>
                <w:rFonts w:ascii="Domus" w:hAnsi="Domus"/>
                <w:color w:val="3C3C3B"/>
              </w:rPr>
              <w:instrText xml:space="preserve"> FORMTEXT </w:instrText>
            </w:r>
            <w:r w:rsidRPr="001B26F5">
              <w:rPr>
                <w:rFonts w:ascii="Domus" w:hAnsi="Domus"/>
                <w:color w:val="3C3C3B"/>
              </w:rPr>
            </w:r>
            <w:r w:rsidRPr="001B26F5">
              <w:rPr>
                <w:rFonts w:ascii="Domus" w:hAnsi="Domus"/>
                <w:color w:val="3C3C3B"/>
              </w:rPr>
              <w:fldChar w:fldCharType="separate"/>
            </w:r>
            <w:r w:rsidRPr="001B26F5">
              <w:rPr>
                <w:rFonts w:ascii="Domus" w:hAnsi="Domus"/>
                <w:noProof/>
                <w:color w:val="3C3C3B"/>
              </w:rPr>
              <w:t> </w:t>
            </w:r>
            <w:r w:rsidRPr="001B26F5">
              <w:rPr>
                <w:rFonts w:ascii="Domus" w:hAnsi="Domus"/>
                <w:noProof/>
                <w:color w:val="3C3C3B"/>
              </w:rPr>
              <w:t> </w:t>
            </w:r>
            <w:r w:rsidRPr="001B26F5">
              <w:rPr>
                <w:rFonts w:ascii="Domus" w:hAnsi="Domus"/>
                <w:noProof/>
                <w:color w:val="3C3C3B"/>
              </w:rPr>
              <w:t> </w:t>
            </w:r>
            <w:r w:rsidRPr="001B26F5">
              <w:rPr>
                <w:rFonts w:ascii="Domus" w:hAnsi="Domus"/>
                <w:noProof/>
                <w:color w:val="3C3C3B"/>
              </w:rPr>
              <w:t> </w:t>
            </w:r>
            <w:r w:rsidRPr="001B26F5">
              <w:rPr>
                <w:rFonts w:ascii="Domus" w:hAnsi="Domus"/>
                <w:noProof/>
                <w:color w:val="3C3C3B"/>
              </w:rPr>
              <w:t> </w:t>
            </w:r>
            <w:r w:rsidRPr="001B26F5">
              <w:rPr>
                <w:rFonts w:ascii="Domus" w:hAnsi="Domus"/>
                <w:color w:val="3C3C3B"/>
              </w:rPr>
              <w:fldChar w:fldCharType="end"/>
            </w:r>
          </w:p>
        </w:tc>
        <w:tc>
          <w:tcPr>
            <w:tcW w:w="1615" w:type="dxa"/>
            <w:tcMar>
              <w:bottom w:w="28" w:type="dxa"/>
            </w:tcMar>
            <w:vAlign w:val="center"/>
          </w:tcPr>
          <w:p w14:paraId="4441ABE1" w14:textId="77777777" w:rsidR="000956C6" w:rsidRPr="001B26F5" w:rsidRDefault="000956C6" w:rsidP="00351895">
            <w:pPr>
              <w:rPr>
                <w:rFonts w:ascii="Domus" w:hAnsi="Domus"/>
                <w:color w:val="3C3C3B"/>
              </w:rPr>
            </w:pPr>
            <w:r w:rsidRPr="001B26F5">
              <w:rPr>
                <w:rFonts w:ascii="Domus" w:hAnsi="Domus"/>
                <w:color w:val="3C3C3B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1B26F5">
              <w:rPr>
                <w:rFonts w:ascii="Domus" w:hAnsi="Domus"/>
                <w:color w:val="3C3C3B"/>
              </w:rPr>
              <w:instrText xml:space="preserve"> FORMTEXT </w:instrText>
            </w:r>
            <w:r w:rsidRPr="001B26F5">
              <w:rPr>
                <w:rFonts w:ascii="Domus" w:hAnsi="Domus"/>
                <w:color w:val="3C3C3B"/>
              </w:rPr>
            </w:r>
            <w:r w:rsidRPr="001B26F5">
              <w:rPr>
                <w:rFonts w:ascii="Domus" w:hAnsi="Domus"/>
                <w:color w:val="3C3C3B"/>
              </w:rPr>
              <w:fldChar w:fldCharType="separate"/>
            </w:r>
            <w:r w:rsidRPr="001B26F5">
              <w:rPr>
                <w:rFonts w:ascii="Domus" w:hAnsi="Domus"/>
                <w:noProof/>
                <w:color w:val="3C3C3B"/>
              </w:rPr>
              <w:t> </w:t>
            </w:r>
            <w:r w:rsidRPr="001B26F5">
              <w:rPr>
                <w:rFonts w:ascii="Domus" w:hAnsi="Domus"/>
                <w:noProof/>
                <w:color w:val="3C3C3B"/>
              </w:rPr>
              <w:t> </w:t>
            </w:r>
            <w:r w:rsidRPr="001B26F5">
              <w:rPr>
                <w:rFonts w:ascii="Domus" w:hAnsi="Domus"/>
                <w:noProof/>
                <w:color w:val="3C3C3B"/>
              </w:rPr>
              <w:t> </w:t>
            </w:r>
            <w:r w:rsidRPr="001B26F5">
              <w:rPr>
                <w:rFonts w:ascii="Domus" w:hAnsi="Domus"/>
                <w:noProof/>
                <w:color w:val="3C3C3B"/>
              </w:rPr>
              <w:t> </w:t>
            </w:r>
            <w:r w:rsidRPr="001B26F5">
              <w:rPr>
                <w:rFonts w:ascii="Domus" w:hAnsi="Domus"/>
                <w:noProof/>
                <w:color w:val="3C3C3B"/>
              </w:rPr>
              <w:t> </w:t>
            </w:r>
            <w:r w:rsidRPr="001B26F5">
              <w:rPr>
                <w:rFonts w:ascii="Domus" w:hAnsi="Domus"/>
                <w:color w:val="3C3C3B"/>
              </w:rPr>
              <w:fldChar w:fldCharType="end"/>
            </w:r>
          </w:p>
        </w:tc>
        <w:tc>
          <w:tcPr>
            <w:tcW w:w="976" w:type="dxa"/>
            <w:tcMar>
              <w:bottom w:w="28" w:type="dxa"/>
            </w:tcMar>
            <w:vAlign w:val="center"/>
          </w:tcPr>
          <w:p w14:paraId="266BACC2" w14:textId="77777777" w:rsidR="000956C6" w:rsidRPr="001B26F5" w:rsidRDefault="000956C6" w:rsidP="00351895">
            <w:pPr>
              <w:jc w:val="center"/>
              <w:rPr>
                <w:rFonts w:ascii="Domus" w:hAnsi="Domus"/>
                <w:color w:val="3C3C3B"/>
              </w:rPr>
            </w:pPr>
            <w:r w:rsidRPr="001B26F5">
              <w:rPr>
                <w:rFonts w:ascii="Domus" w:hAnsi="Domus"/>
                <w:color w:val="3C3C3B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B26F5">
              <w:rPr>
                <w:rFonts w:ascii="Domus" w:hAnsi="Domus"/>
                <w:color w:val="3C3C3B"/>
              </w:rPr>
              <w:instrText xml:space="preserve"> FORMCHECKBOX </w:instrText>
            </w:r>
            <w:r w:rsidRPr="001B26F5">
              <w:rPr>
                <w:rFonts w:ascii="Domus" w:hAnsi="Domus"/>
                <w:color w:val="3C3C3B"/>
              </w:rPr>
            </w:r>
            <w:r w:rsidRPr="001B26F5">
              <w:rPr>
                <w:rFonts w:ascii="Domus" w:hAnsi="Domus"/>
                <w:color w:val="3C3C3B"/>
              </w:rPr>
              <w:fldChar w:fldCharType="separate"/>
            </w:r>
            <w:r w:rsidRPr="001B26F5">
              <w:rPr>
                <w:rFonts w:ascii="Domus" w:hAnsi="Domus"/>
                <w:color w:val="3C3C3B"/>
              </w:rPr>
              <w:fldChar w:fldCharType="end"/>
            </w:r>
          </w:p>
        </w:tc>
        <w:tc>
          <w:tcPr>
            <w:tcW w:w="894" w:type="dxa"/>
          </w:tcPr>
          <w:p w14:paraId="50B296C4" w14:textId="77777777" w:rsidR="000956C6" w:rsidRPr="001B26F5" w:rsidRDefault="000956C6" w:rsidP="00351895">
            <w:pPr>
              <w:jc w:val="center"/>
              <w:rPr>
                <w:rFonts w:ascii="Domus" w:hAnsi="Domus"/>
                <w:color w:val="3C3C3B"/>
              </w:rPr>
            </w:pPr>
          </w:p>
        </w:tc>
      </w:tr>
      <w:tr w:rsidR="00E8288A" w:rsidRPr="001B26F5" w14:paraId="13913ED3" w14:textId="2D17DC9C" w:rsidTr="000956C6">
        <w:trPr>
          <w:trHeight w:val="1701"/>
        </w:trPr>
        <w:tc>
          <w:tcPr>
            <w:tcW w:w="5571" w:type="dxa"/>
            <w:tcMar>
              <w:top w:w="57" w:type="dxa"/>
              <w:bottom w:w="28" w:type="dxa"/>
            </w:tcMar>
          </w:tcPr>
          <w:p w14:paraId="2C245CA8" w14:textId="1387F952" w:rsidR="000956C6" w:rsidRPr="001B26F5" w:rsidRDefault="007C4729" w:rsidP="00351895">
            <w:pPr>
              <w:rPr>
                <w:rFonts w:ascii="Domus" w:hAnsi="Domus"/>
                <w:color w:val="3C3C3B"/>
              </w:rPr>
            </w:pPr>
            <w:r>
              <w:rPr>
                <w:rFonts w:ascii="Domus" w:hAnsi="Domus"/>
                <w:color w:val="3C3C3B"/>
              </w:rPr>
              <w:t>Prozess …</w:t>
            </w:r>
          </w:p>
        </w:tc>
        <w:tc>
          <w:tcPr>
            <w:tcW w:w="1148" w:type="dxa"/>
            <w:tcMar>
              <w:bottom w:w="28" w:type="dxa"/>
            </w:tcMar>
            <w:vAlign w:val="center"/>
          </w:tcPr>
          <w:p w14:paraId="0A035427" w14:textId="77777777" w:rsidR="000956C6" w:rsidRPr="001B26F5" w:rsidRDefault="000956C6" w:rsidP="00351895">
            <w:pPr>
              <w:rPr>
                <w:rFonts w:ascii="Domus" w:hAnsi="Domus"/>
                <w:color w:val="3C3C3B"/>
              </w:rPr>
            </w:pPr>
            <w:r w:rsidRPr="001B26F5">
              <w:rPr>
                <w:rFonts w:ascii="Domus" w:hAnsi="Domus"/>
                <w:color w:val="3C3C3B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1B26F5">
              <w:rPr>
                <w:rFonts w:ascii="Domus" w:hAnsi="Domus"/>
                <w:color w:val="3C3C3B"/>
              </w:rPr>
              <w:instrText xml:space="preserve"> FORMTEXT </w:instrText>
            </w:r>
            <w:r w:rsidRPr="001B26F5">
              <w:rPr>
                <w:rFonts w:ascii="Domus" w:hAnsi="Domus"/>
                <w:color w:val="3C3C3B"/>
              </w:rPr>
            </w:r>
            <w:r w:rsidRPr="001B26F5">
              <w:rPr>
                <w:rFonts w:ascii="Domus" w:hAnsi="Domus"/>
                <w:color w:val="3C3C3B"/>
              </w:rPr>
              <w:fldChar w:fldCharType="separate"/>
            </w:r>
            <w:r w:rsidRPr="001B26F5">
              <w:rPr>
                <w:rFonts w:ascii="Domus" w:hAnsi="Domus"/>
                <w:noProof/>
                <w:color w:val="3C3C3B"/>
              </w:rPr>
              <w:t> </w:t>
            </w:r>
            <w:r w:rsidRPr="001B26F5">
              <w:rPr>
                <w:rFonts w:ascii="Domus" w:hAnsi="Domus"/>
                <w:noProof/>
                <w:color w:val="3C3C3B"/>
              </w:rPr>
              <w:t> </w:t>
            </w:r>
            <w:r w:rsidRPr="001B26F5">
              <w:rPr>
                <w:rFonts w:ascii="Domus" w:hAnsi="Domus"/>
                <w:noProof/>
                <w:color w:val="3C3C3B"/>
              </w:rPr>
              <w:t> </w:t>
            </w:r>
            <w:r w:rsidRPr="001B26F5">
              <w:rPr>
                <w:rFonts w:ascii="Domus" w:hAnsi="Domus"/>
                <w:noProof/>
                <w:color w:val="3C3C3B"/>
              </w:rPr>
              <w:t> </w:t>
            </w:r>
            <w:r w:rsidRPr="001B26F5">
              <w:rPr>
                <w:rFonts w:ascii="Domus" w:hAnsi="Domus"/>
                <w:noProof/>
                <w:color w:val="3C3C3B"/>
              </w:rPr>
              <w:t> </w:t>
            </w:r>
            <w:r w:rsidRPr="001B26F5">
              <w:rPr>
                <w:rFonts w:ascii="Domus" w:hAnsi="Domus"/>
                <w:color w:val="3C3C3B"/>
              </w:rPr>
              <w:fldChar w:fldCharType="end"/>
            </w:r>
          </w:p>
        </w:tc>
        <w:tc>
          <w:tcPr>
            <w:tcW w:w="1615" w:type="dxa"/>
            <w:tcMar>
              <w:bottom w:w="28" w:type="dxa"/>
            </w:tcMar>
            <w:vAlign w:val="center"/>
          </w:tcPr>
          <w:p w14:paraId="3CC01BB5" w14:textId="77777777" w:rsidR="000956C6" w:rsidRPr="001B26F5" w:rsidRDefault="000956C6" w:rsidP="00351895">
            <w:pPr>
              <w:rPr>
                <w:rFonts w:ascii="Domus" w:hAnsi="Domus"/>
                <w:color w:val="3C3C3B"/>
              </w:rPr>
            </w:pPr>
            <w:r w:rsidRPr="001B26F5">
              <w:rPr>
                <w:rFonts w:ascii="Domus" w:hAnsi="Domus"/>
                <w:color w:val="3C3C3B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1B26F5">
              <w:rPr>
                <w:rFonts w:ascii="Domus" w:hAnsi="Domus"/>
                <w:color w:val="3C3C3B"/>
              </w:rPr>
              <w:instrText xml:space="preserve"> FORMTEXT </w:instrText>
            </w:r>
            <w:r w:rsidRPr="001B26F5">
              <w:rPr>
                <w:rFonts w:ascii="Domus" w:hAnsi="Domus"/>
                <w:color w:val="3C3C3B"/>
              </w:rPr>
            </w:r>
            <w:r w:rsidRPr="001B26F5">
              <w:rPr>
                <w:rFonts w:ascii="Domus" w:hAnsi="Domus"/>
                <w:color w:val="3C3C3B"/>
              </w:rPr>
              <w:fldChar w:fldCharType="separate"/>
            </w:r>
            <w:r w:rsidRPr="001B26F5">
              <w:rPr>
                <w:rFonts w:ascii="Domus" w:hAnsi="Domus"/>
                <w:noProof/>
                <w:color w:val="3C3C3B"/>
              </w:rPr>
              <w:t> </w:t>
            </w:r>
            <w:r w:rsidRPr="001B26F5">
              <w:rPr>
                <w:rFonts w:ascii="Domus" w:hAnsi="Domus"/>
                <w:noProof/>
                <w:color w:val="3C3C3B"/>
              </w:rPr>
              <w:t> </w:t>
            </w:r>
            <w:r w:rsidRPr="001B26F5">
              <w:rPr>
                <w:rFonts w:ascii="Domus" w:hAnsi="Domus"/>
                <w:noProof/>
                <w:color w:val="3C3C3B"/>
              </w:rPr>
              <w:t> </w:t>
            </w:r>
            <w:r w:rsidRPr="001B26F5">
              <w:rPr>
                <w:rFonts w:ascii="Domus" w:hAnsi="Domus"/>
                <w:noProof/>
                <w:color w:val="3C3C3B"/>
              </w:rPr>
              <w:t> </w:t>
            </w:r>
            <w:r w:rsidRPr="001B26F5">
              <w:rPr>
                <w:rFonts w:ascii="Domus" w:hAnsi="Domus"/>
                <w:noProof/>
                <w:color w:val="3C3C3B"/>
              </w:rPr>
              <w:t> </w:t>
            </w:r>
            <w:r w:rsidRPr="001B26F5">
              <w:rPr>
                <w:rFonts w:ascii="Domus" w:hAnsi="Domus"/>
                <w:color w:val="3C3C3B"/>
              </w:rPr>
              <w:fldChar w:fldCharType="end"/>
            </w:r>
          </w:p>
        </w:tc>
        <w:tc>
          <w:tcPr>
            <w:tcW w:w="976" w:type="dxa"/>
            <w:tcMar>
              <w:bottom w:w="28" w:type="dxa"/>
            </w:tcMar>
            <w:vAlign w:val="center"/>
          </w:tcPr>
          <w:p w14:paraId="30F3C9CB" w14:textId="77777777" w:rsidR="000956C6" w:rsidRPr="001B26F5" w:rsidRDefault="000956C6" w:rsidP="00351895">
            <w:pPr>
              <w:jc w:val="center"/>
              <w:rPr>
                <w:rFonts w:ascii="Domus" w:hAnsi="Domus"/>
                <w:color w:val="3C3C3B"/>
              </w:rPr>
            </w:pPr>
            <w:r w:rsidRPr="001B26F5">
              <w:rPr>
                <w:rFonts w:ascii="Domus" w:hAnsi="Domus"/>
                <w:color w:val="3C3C3B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B26F5">
              <w:rPr>
                <w:rFonts w:ascii="Domus" w:hAnsi="Domus"/>
                <w:color w:val="3C3C3B"/>
              </w:rPr>
              <w:instrText xml:space="preserve"> FORMCHECKBOX </w:instrText>
            </w:r>
            <w:r w:rsidRPr="001B26F5">
              <w:rPr>
                <w:rFonts w:ascii="Domus" w:hAnsi="Domus"/>
                <w:color w:val="3C3C3B"/>
              </w:rPr>
            </w:r>
            <w:r w:rsidRPr="001B26F5">
              <w:rPr>
                <w:rFonts w:ascii="Domus" w:hAnsi="Domus"/>
                <w:color w:val="3C3C3B"/>
              </w:rPr>
              <w:fldChar w:fldCharType="separate"/>
            </w:r>
            <w:r w:rsidRPr="001B26F5">
              <w:rPr>
                <w:rFonts w:ascii="Domus" w:hAnsi="Domus"/>
                <w:color w:val="3C3C3B"/>
              </w:rPr>
              <w:fldChar w:fldCharType="end"/>
            </w:r>
          </w:p>
        </w:tc>
        <w:tc>
          <w:tcPr>
            <w:tcW w:w="894" w:type="dxa"/>
          </w:tcPr>
          <w:p w14:paraId="07772025" w14:textId="77777777" w:rsidR="000956C6" w:rsidRPr="001B26F5" w:rsidRDefault="000956C6" w:rsidP="00351895">
            <w:pPr>
              <w:jc w:val="center"/>
              <w:rPr>
                <w:rFonts w:ascii="Domus" w:hAnsi="Domus"/>
                <w:color w:val="3C3C3B"/>
              </w:rPr>
            </w:pPr>
          </w:p>
        </w:tc>
      </w:tr>
      <w:tr w:rsidR="00E8288A" w:rsidRPr="001B26F5" w14:paraId="0EE12190" w14:textId="5B39B2EC" w:rsidTr="000956C6">
        <w:trPr>
          <w:trHeight w:val="1701"/>
        </w:trPr>
        <w:tc>
          <w:tcPr>
            <w:tcW w:w="5571" w:type="dxa"/>
            <w:tcMar>
              <w:top w:w="57" w:type="dxa"/>
              <w:bottom w:w="28" w:type="dxa"/>
            </w:tcMar>
          </w:tcPr>
          <w:p w14:paraId="4623E278" w14:textId="723217AE" w:rsidR="000956C6" w:rsidRPr="001B26F5" w:rsidRDefault="007C4729" w:rsidP="00351895">
            <w:pPr>
              <w:tabs>
                <w:tab w:val="left" w:pos="2813"/>
              </w:tabs>
              <w:rPr>
                <w:rFonts w:ascii="Domus" w:hAnsi="Domus"/>
                <w:color w:val="3C3C3B"/>
              </w:rPr>
            </w:pPr>
            <w:r>
              <w:rPr>
                <w:rFonts w:ascii="Domus" w:hAnsi="Domus"/>
                <w:color w:val="3C3C3B"/>
              </w:rPr>
              <w:t>Abteilung …</w:t>
            </w:r>
          </w:p>
        </w:tc>
        <w:tc>
          <w:tcPr>
            <w:tcW w:w="1148" w:type="dxa"/>
            <w:tcMar>
              <w:bottom w:w="28" w:type="dxa"/>
            </w:tcMar>
            <w:vAlign w:val="center"/>
          </w:tcPr>
          <w:p w14:paraId="69B3E9D0" w14:textId="77777777" w:rsidR="000956C6" w:rsidRPr="001B26F5" w:rsidRDefault="000956C6" w:rsidP="00351895">
            <w:pPr>
              <w:rPr>
                <w:rFonts w:ascii="Domus" w:hAnsi="Domus"/>
                <w:color w:val="3C3C3B"/>
              </w:rPr>
            </w:pPr>
            <w:r w:rsidRPr="001B26F5">
              <w:rPr>
                <w:rFonts w:ascii="Domus" w:hAnsi="Domus"/>
                <w:color w:val="3C3C3B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1B26F5">
              <w:rPr>
                <w:rFonts w:ascii="Domus" w:hAnsi="Domus"/>
                <w:color w:val="3C3C3B"/>
              </w:rPr>
              <w:instrText xml:space="preserve"> FORMTEXT </w:instrText>
            </w:r>
            <w:r w:rsidRPr="001B26F5">
              <w:rPr>
                <w:rFonts w:ascii="Domus" w:hAnsi="Domus"/>
                <w:color w:val="3C3C3B"/>
              </w:rPr>
            </w:r>
            <w:r w:rsidRPr="001B26F5">
              <w:rPr>
                <w:rFonts w:ascii="Domus" w:hAnsi="Domus"/>
                <w:color w:val="3C3C3B"/>
              </w:rPr>
              <w:fldChar w:fldCharType="separate"/>
            </w:r>
            <w:r w:rsidRPr="001B26F5">
              <w:rPr>
                <w:rFonts w:ascii="Domus" w:hAnsi="Domus"/>
                <w:noProof/>
                <w:color w:val="3C3C3B"/>
              </w:rPr>
              <w:t> </w:t>
            </w:r>
            <w:r w:rsidRPr="001B26F5">
              <w:rPr>
                <w:rFonts w:ascii="Domus" w:hAnsi="Domus"/>
                <w:noProof/>
                <w:color w:val="3C3C3B"/>
              </w:rPr>
              <w:t> </w:t>
            </w:r>
            <w:r w:rsidRPr="001B26F5">
              <w:rPr>
                <w:rFonts w:ascii="Domus" w:hAnsi="Domus"/>
                <w:noProof/>
                <w:color w:val="3C3C3B"/>
              </w:rPr>
              <w:t> </w:t>
            </w:r>
            <w:r w:rsidRPr="001B26F5">
              <w:rPr>
                <w:rFonts w:ascii="Domus" w:hAnsi="Domus"/>
                <w:noProof/>
                <w:color w:val="3C3C3B"/>
              </w:rPr>
              <w:t> </w:t>
            </w:r>
            <w:r w:rsidRPr="001B26F5">
              <w:rPr>
                <w:rFonts w:ascii="Domus" w:hAnsi="Domus"/>
                <w:noProof/>
                <w:color w:val="3C3C3B"/>
              </w:rPr>
              <w:t> </w:t>
            </w:r>
            <w:r w:rsidRPr="001B26F5">
              <w:rPr>
                <w:rFonts w:ascii="Domus" w:hAnsi="Domus"/>
                <w:color w:val="3C3C3B"/>
              </w:rPr>
              <w:fldChar w:fldCharType="end"/>
            </w:r>
          </w:p>
        </w:tc>
        <w:tc>
          <w:tcPr>
            <w:tcW w:w="1615" w:type="dxa"/>
            <w:tcMar>
              <w:bottom w:w="28" w:type="dxa"/>
            </w:tcMar>
            <w:vAlign w:val="center"/>
          </w:tcPr>
          <w:p w14:paraId="361DB0B2" w14:textId="77777777" w:rsidR="000956C6" w:rsidRPr="001B26F5" w:rsidRDefault="000956C6" w:rsidP="00351895">
            <w:pPr>
              <w:rPr>
                <w:rFonts w:ascii="Domus" w:hAnsi="Domus"/>
                <w:color w:val="3C3C3B"/>
              </w:rPr>
            </w:pPr>
            <w:r w:rsidRPr="001B26F5">
              <w:rPr>
                <w:rFonts w:ascii="Domus" w:hAnsi="Domus"/>
                <w:color w:val="3C3C3B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1B26F5">
              <w:rPr>
                <w:rFonts w:ascii="Domus" w:hAnsi="Domus"/>
                <w:color w:val="3C3C3B"/>
              </w:rPr>
              <w:instrText xml:space="preserve"> FORMTEXT </w:instrText>
            </w:r>
            <w:r w:rsidRPr="001B26F5">
              <w:rPr>
                <w:rFonts w:ascii="Domus" w:hAnsi="Domus"/>
                <w:color w:val="3C3C3B"/>
              </w:rPr>
            </w:r>
            <w:r w:rsidRPr="001B26F5">
              <w:rPr>
                <w:rFonts w:ascii="Domus" w:hAnsi="Domus"/>
                <w:color w:val="3C3C3B"/>
              </w:rPr>
              <w:fldChar w:fldCharType="separate"/>
            </w:r>
            <w:r w:rsidRPr="001B26F5">
              <w:rPr>
                <w:rFonts w:ascii="Domus" w:hAnsi="Domus"/>
                <w:noProof/>
                <w:color w:val="3C3C3B"/>
              </w:rPr>
              <w:t> </w:t>
            </w:r>
            <w:r w:rsidRPr="001B26F5">
              <w:rPr>
                <w:rFonts w:ascii="Domus" w:hAnsi="Domus"/>
                <w:noProof/>
                <w:color w:val="3C3C3B"/>
              </w:rPr>
              <w:t> </w:t>
            </w:r>
            <w:r w:rsidRPr="001B26F5">
              <w:rPr>
                <w:rFonts w:ascii="Domus" w:hAnsi="Domus"/>
                <w:noProof/>
                <w:color w:val="3C3C3B"/>
              </w:rPr>
              <w:t> </w:t>
            </w:r>
            <w:r w:rsidRPr="001B26F5">
              <w:rPr>
                <w:rFonts w:ascii="Domus" w:hAnsi="Domus"/>
                <w:noProof/>
                <w:color w:val="3C3C3B"/>
              </w:rPr>
              <w:t> </w:t>
            </w:r>
            <w:r w:rsidRPr="001B26F5">
              <w:rPr>
                <w:rFonts w:ascii="Domus" w:hAnsi="Domus"/>
                <w:noProof/>
                <w:color w:val="3C3C3B"/>
              </w:rPr>
              <w:t> </w:t>
            </w:r>
            <w:r w:rsidRPr="001B26F5">
              <w:rPr>
                <w:rFonts w:ascii="Domus" w:hAnsi="Domus"/>
                <w:color w:val="3C3C3B"/>
              </w:rPr>
              <w:fldChar w:fldCharType="end"/>
            </w:r>
          </w:p>
        </w:tc>
        <w:tc>
          <w:tcPr>
            <w:tcW w:w="976" w:type="dxa"/>
            <w:tcMar>
              <w:bottom w:w="28" w:type="dxa"/>
            </w:tcMar>
            <w:vAlign w:val="center"/>
          </w:tcPr>
          <w:p w14:paraId="2C10783A" w14:textId="77777777" w:rsidR="000956C6" w:rsidRPr="001B26F5" w:rsidRDefault="000956C6" w:rsidP="00351895">
            <w:pPr>
              <w:jc w:val="center"/>
              <w:rPr>
                <w:rFonts w:ascii="Domus" w:hAnsi="Domus"/>
                <w:color w:val="3C3C3B"/>
              </w:rPr>
            </w:pPr>
            <w:r w:rsidRPr="001B26F5">
              <w:rPr>
                <w:rFonts w:ascii="Domus" w:hAnsi="Domus"/>
                <w:color w:val="3C3C3B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B26F5">
              <w:rPr>
                <w:rFonts w:ascii="Domus" w:hAnsi="Domus"/>
                <w:color w:val="3C3C3B"/>
              </w:rPr>
              <w:instrText xml:space="preserve"> FORMCHECKBOX </w:instrText>
            </w:r>
            <w:r w:rsidRPr="001B26F5">
              <w:rPr>
                <w:rFonts w:ascii="Domus" w:hAnsi="Domus"/>
                <w:color w:val="3C3C3B"/>
              </w:rPr>
            </w:r>
            <w:r w:rsidRPr="001B26F5">
              <w:rPr>
                <w:rFonts w:ascii="Domus" w:hAnsi="Domus"/>
                <w:color w:val="3C3C3B"/>
              </w:rPr>
              <w:fldChar w:fldCharType="separate"/>
            </w:r>
            <w:r w:rsidRPr="001B26F5">
              <w:rPr>
                <w:rFonts w:ascii="Domus" w:hAnsi="Domus"/>
                <w:color w:val="3C3C3B"/>
              </w:rPr>
              <w:fldChar w:fldCharType="end"/>
            </w:r>
          </w:p>
        </w:tc>
        <w:tc>
          <w:tcPr>
            <w:tcW w:w="894" w:type="dxa"/>
          </w:tcPr>
          <w:p w14:paraId="4F91FFEB" w14:textId="77777777" w:rsidR="000956C6" w:rsidRPr="001B26F5" w:rsidRDefault="000956C6" w:rsidP="00351895">
            <w:pPr>
              <w:jc w:val="center"/>
              <w:rPr>
                <w:rFonts w:ascii="Domus" w:hAnsi="Domus"/>
                <w:color w:val="3C3C3B"/>
              </w:rPr>
            </w:pPr>
          </w:p>
        </w:tc>
      </w:tr>
      <w:tr w:rsidR="00E8288A" w:rsidRPr="001B26F5" w14:paraId="33E01870" w14:textId="64255D97" w:rsidTr="000956C6">
        <w:trPr>
          <w:trHeight w:val="1701"/>
        </w:trPr>
        <w:tc>
          <w:tcPr>
            <w:tcW w:w="5571" w:type="dxa"/>
            <w:tcMar>
              <w:top w:w="57" w:type="dxa"/>
              <w:bottom w:w="28" w:type="dxa"/>
            </w:tcMar>
          </w:tcPr>
          <w:p w14:paraId="6DD158A4" w14:textId="77777777" w:rsidR="000956C6" w:rsidRPr="001B26F5" w:rsidRDefault="000956C6" w:rsidP="00351895">
            <w:pPr>
              <w:tabs>
                <w:tab w:val="right" w:pos="4922"/>
              </w:tabs>
              <w:rPr>
                <w:rFonts w:ascii="Domus" w:hAnsi="Domus"/>
                <w:color w:val="3C3C3B"/>
              </w:rPr>
            </w:pPr>
          </w:p>
        </w:tc>
        <w:tc>
          <w:tcPr>
            <w:tcW w:w="1148" w:type="dxa"/>
            <w:tcMar>
              <w:bottom w:w="28" w:type="dxa"/>
            </w:tcMar>
            <w:vAlign w:val="center"/>
          </w:tcPr>
          <w:p w14:paraId="134288C9" w14:textId="77777777" w:rsidR="000956C6" w:rsidRPr="001B26F5" w:rsidRDefault="000956C6" w:rsidP="00351895">
            <w:pPr>
              <w:rPr>
                <w:rFonts w:ascii="Domus" w:hAnsi="Domus"/>
                <w:color w:val="3C3C3B"/>
              </w:rPr>
            </w:pPr>
            <w:r w:rsidRPr="001B26F5">
              <w:rPr>
                <w:rFonts w:ascii="Domus" w:hAnsi="Domus"/>
                <w:color w:val="3C3C3B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1B26F5">
              <w:rPr>
                <w:rFonts w:ascii="Domus" w:hAnsi="Domus"/>
                <w:color w:val="3C3C3B"/>
              </w:rPr>
              <w:instrText xml:space="preserve"> FORMTEXT </w:instrText>
            </w:r>
            <w:r w:rsidRPr="001B26F5">
              <w:rPr>
                <w:rFonts w:ascii="Domus" w:hAnsi="Domus"/>
                <w:color w:val="3C3C3B"/>
              </w:rPr>
            </w:r>
            <w:r w:rsidRPr="001B26F5">
              <w:rPr>
                <w:rFonts w:ascii="Domus" w:hAnsi="Domus"/>
                <w:color w:val="3C3C3B"/>
              </w:rPr>
              <w:fldChar w:fldCharType="separate"/>
            </w:r>
            <w:r w:rsidRPr="001B26F5">
              <w:rPr>
                <w:rFonts w:ascii="Domus" w:hAnsi="Domus"/>
                <w:noProof/>
                <w:color w:val="3C3C3B"/>
              </w:rPr>
              <w:t> </w:t>
            </w:r>
            <w:r w:rsidRPr="001B26F5">
              <w:rPr>
                <w:rFonts w:ascii="Domus" w:hAnsi="Domus"/>
                <w:noProof/>
                <w:color w:val="3C3C3B"/>
              </w:rPr>
              <w:t> </w:t>
            </w:r>
            <w:r w:rsidRPr="001B26F5">
              <w:rPr>
                <w:rFonts w:ascii="Domus" w:hAnsi="Domus"/>
                <w:noProof/>
                <w:color w:val="3C3C3B"/>
              </w:rPr>
              <w:t> </w:t>
            </w:r>
            <w:r w:rsidRPr="001B26F5">
              <w:rPr>
                <w:rFonts w:ascii="Domus" w:hAnsi="Domus"/>
                <w:noProof/>
                <w:color w:val="3C3C3B"/>
              </w:rPr>
              <w:t> </w:t>
            </w:r>
            <w:r w:rsidRPr="001B26F5">
              <w:rPr>
                <w:rFonts w:ascii="Domus" w:hAnsi="Domus"/>
                <w:noProof/>
                <w:color w:val="3C3C3B"/>
              </w:rPr>
              <w:t> </w:t>
            </w:r>
            <w:r w:rsidRPr="001B26F5">
              <w:rPr>
                <w:rFonts w:ascii="Domus" w:hAnsi="Domus"/>
                <w:color w:val="3C3C3B"/>
              </w:rPr>
              <w:fldChar w:fldCharType="end"/>
            </w:r>
          </w:p>
        </w:tc>
        <w:tc>
          <w:tcPr>
            <w:tcW w:w="1615" w:type="dxa"/>
            <w:tcMar>
              <w:bottom w:w="28" w:type="dxa"/>
            </w:tcMar>
            <w:vAlign w:val="center"/>
          </w:tcPr>
          <w:p w14:paraId="7A864E93" w14:textId="77777777" w:rsidR="000956C6" w:rsidRPr="001B26F5" w:rsidRDefault="000956C6" w:rsidP="00351895">
            <w:pPr>
              <w:rPr>
                <w:rFonts w:ascii="Domus" w:hAnsi="Domus"/>
                <w:color w:val="3C3C3B"/>
              </w:rPr>
            </w:pPr>
            <w:r w:rsidRPr="001B26F5">
              <w:rPr>
                <w:rFonts w:ascii="Domus" w:hAnsi="Domus"/>
                <w:color w:val="3C3C3B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1B26F5">
              <w:rPr>
                <w:rFonts w:ascii="Domus" w:hAnsi="Domus"/>
                <w:color w:val="3C3C3B"/>
              </w:rPr>
              <w:instrText xml:space="preserve"> FORMTEXT </w:instrText>
            </w:r>
            <w:r w:rsidRPr="001B26F5">
              <w:rPr>
                <w:rFonts w:ascii="Domus" w:hAnsi="Domus"/>
                <w:color w:val="3C3C3B"/>
              </w:rPr>
            </w:r>
            <w:r w:rsidRPr="001B26F5">
              <w:rPr>
                <w:rFonts w:ascii="Domus" w:hAnsi="Domus"/>
                <w:color w:val="3C3C3B"/>
              </w:rPr>
              <w:fldChar w:fldCharType="separate"/>
            </w:r>
            <w:r w:rsidRPr="001B26F5">
              <w:rPr>
                <w:rFonts w:ascii="Domus" w:hAnsi="Domus"/>
                <w:noProof/>
                <w:color w:val="3C3C3B"/>
              </w:rPr>
              <w:t> </w:t>
            </w:r>
            <w:r w:rsidRPr="001B26F5">
              <w:rPr>
                <w:rFonts w:ascii="Domus" w:hAnsi="Domus"/>
                <w:noProof/>
                <w:color w:val="3C3C3B"/>
              </w:rPr>
              <w:t> </w:t>
            </w:r>
            <w:r w:rsidRPr="001B26F5">
              <w:rPr>
                <w:rFonts w:ascii="Domus" w:hAnsi="Domus"/>
                <w:noProof/>
                <w:color w:val="3C3C3B"/>
              </w:rPr>
              <w:t> </w:t>
            </w:r>
            <w:r w:rsidRPr="001B26F5">
              <w:rPr>
                <w:rFonts w:ascii="Domus" w:hAnsi="Domus"/>
                <w:noProof/>
                <w:color w:val="3C3C3B"/>
              </w:rPr>
              <w:t> </w:t>
            </w:r>
            <w:r w:rsidRPr="001B26F5">
              <w:rPr>
                <w:rFonts w:ascii="Domus" w:hAnsi="Domus"/>
                <w:noProof/>
                <w:color w:val="3C3C3B"/>
              </w:rPr>
              <w:t> </w:t>
            </w:r>
            <w:r w:rsidRPr="001B26F5">
              <w:rPr>
                <w:rFonts w:ascii="Domus" w:hAnsi="Domus"/>
                <w:color w:val="3C3C3B"/>
              </w:rPr>
              <w:fldChar w:fldCharType="end"/>
            </w:r>
          </w:p>
        </w:tc>
        <w:tc>
          <w:tcPr>
            <w:tcW w:w="976" w:type="dxa"/>
            <w:tcMar>
              <w:bottom w:w="28" w:type="dxa"/>
            </w:tcMar>
            <w:vAlign w:val="center"/>
          </w:tcPr>
          <w:p w14:paraId="0D814927" w14:textId="77777777" w:rsidR="000956C6" w:rsidRPr="001B26F5" w:rsidRDefault="000956C6" w:rsidP="00351895">
            <w:pPr>
              <w:jc w:val="center"/>
              <w:rPr>
                <w:rFonts w:ascii="Domus" w:hAnsi="Domus"/>
                <w:color w:val="3C3C3B"/>
              </w:rPr>
            </w:pPr>
            <w:r w:rsidRPr="001B26F5">
              <w:rPr>
                <w:rFonts w:ascii="Domus" w:hAnsi="Domus"/>
                <w:color w:val="3C3C3B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B26F5">
              <w:rPr>
                <w:rFonts w:ascii="Domus" w:hAnsi="Domus"/>
                <w:color w:val="3C3C3B"/>
              </w:rPr>
              <w:instrText xml:space="preserve"> FORMCHECKBOX </w:instrText>
            </w:r>
            <w:r w:rsidRPr="001B26F5">
              <w:rPr>
                <w:rFonts w:ascii="Domus" w:hAnsi="Domus"/>
                <w:color w:val="3C3C3B"/>
              </w:rPr>
            </w:r>
            <w:r w:rsidRPr="001B26F5">
              <w:rPr>
                <w:rFonts w:ascii="Domus" w:hAnsi="Domus"/>
                <w:color w:val="3C3C3B"/>
              </w:rPr>
              <w:fldChar w:fldCharType="separate"/>
            </w:r>
            <w:r w:rsidRPr="001B26F5">
              <w:rPr>
                <w:rFonts w:ascii="Domus" w:hAnsi="Domus"/>
                <w:color w:val="3C3C3B"/>
              </w:rPr>
              <w:fldChar w:fldCharType="end"/>
            </w:r>
          </w:p>
        </w:tc>
        <w:tc>
          <w:tcPr>
            <w:tcW w:w="894" w:type="dxa"/>
          </w:tcPr>
          <w:p w14:paraId="08845528" w14:textId="77777777" w:rsidR="000956C6" w:rsidRPr="001B26F5" w:rsidRDefault="000956C6" w:rsidP="00351895">
            <w:pPr>
              <w:jc w:val="center"/>
              <w:rPr>
                <w:rFonts w:ascii="Domus" w:hAnsi="Domus"/>
                <w:color w:val="3C3C3B"/>
              </w:rPr>
            </w:pPr>
          </w:p>
        </w:tc>
      </w:tr>
      <w:tr w:rsidR="00E8288A" w:rsidRPr="001B26F5" w14:paraId="0EB5B808" w14:textId="79D09D51" w:rsidTr="000956C6">
        <w:trPr>
          <w:trHeight w:val="1701"/>
        </w:trPr>
        <w:tc>
          <w:tcPr>
            <w:tcW w:w="5571" w:type="dxa"/>
            <w:tcMar>
              <w:top w:w="57" w:type="dxa"/>
              <w:bottom w:w="28" w:type="dxa"/>
            </w:tcMar>
          </w:tcPr>
          <w:p w14:paraId="37164E2A" w14:textId="77777777" w:rsidR="000956C6" w:rsidRPr="001B26F5" w:rsidRDefault="000956C6" w:rsidP="00351895">
            <w:pPr>
              <w:rPr>
                <w:rFonts w:ascii="Domus" w:hAnsi="Domus"/>
                <w:color w:val="3C3C3B"/>
              </w:rPr>
            </w:pPr>
          </w:p>
        </w:tc>
        <w:tc>
          <w:tcPr>
            <w:tcW w:w="1148" w:type="dxa"/>
            <w:tcMar>
              <w:bottom w:w="28" w:type="dxa"/>
            </w:tcMar>
            <w:vAlign w:val="center"/>
          </w:tcPr>
          <w:p w14:paraId="6DC1740D" w14:textId="77777777" w:rsidR="000956C6" w:rsidRPr="001B26F5" w:rsidRDefault="000956C6" w:rsidP="00351895">
            <w:pPr>
              <w:rPr>
                <w:rFonts w:ascii="Domus" w:hAnsi="Domus"/>
                <w:color w:val="3C3C3B"/>
              </w:rPr>
            </w:pPr>
            <w:r w:rsidRPr="001B26F5">
              <w:rPr>
                <w:rFonts w:ascii="Domus" w:hAnsi="Domus"/>
                <w:color w:val="3C3C3B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1B26F5">
              <w:rPr>
                <w:rFonts w:ascii="Domus" w:hAnsi="Domus"/>
                <w:color w:val="3C3C3B"/>
              </w:rPr>
              <w:instrText xml:space="preserve"> FORMTEXT </w:instrText>
            </w:r>
            <w:r w:rsidRPr="001B26F5">
              <w:rPr>
                <w:rFonts w:ascii="Domus" w:hAnsi="Domus"/>
                <w:color w:val="3C3C3B"/>
              </w:rPr>
            </w:r>
            <w:r w:rsidRPr="001B26F5">
              <w:rPr>
                <w:rFonts w:ascii="Domus" w:hAnsi="Domus"/>
                <w:color w:val="3C3C3B"/>
              </w:rPr>
              <w:fldChar w:fldCharType="separate"/>
            </w:r>
            <w:r w:rsidRPr="001B26F5">
              <w:rPr>
                <w:rFonts w:ascii="Domus" w:hAnsi="Domus"/>
                <w:noProof/>
                <w:color w:val="3C3C3B"/>
              </w:rPr>
              <w:t> </w:t>
            </w:r>
            <w:r w:rsidRPr="001B26F5">
              <w:rPr>
                <w:rFonts w:ascii="Domus" w:hAnsi="Domus"/>
                <w:noProof/>
                <w:color w:val="3C3C3B"/>
              </w:rPr>
              <w:t> </w:t>
            </w:r>
            <w:r w:rsidRPr="001B26F5">
              <w:rPr>
                <w:rFonts w:ascii="Domus" w:hAnsi="Domus"/>
                <w:noProof/>
                <w:color w:val="3C3C3B"/>
              </w:rPr>
              <w:t> </w:t>
            </w:r>
            <w:r w:rsidRPr="001B26F5">
              <w:rPr>
                <w:rFonts w:ascii="Domus" w:hAnsi="Domus"/>
                <w:noProof/>
                <w:color w:val="3C3C3B"/>
              </w:rPr>
              <w:t> </w:t>
            </w:r>
            <w:r w:rsidRPr="001B26F5">
              <w:rPr>
                <w:rFonts w:ascii="Domus" w:hAnsi="Domus"/>
                <w:noProof/>
                <w:color w:val="3C3C3B"/>
              </w:rPr>
              <w:t> </w:t>
            </w:r>
            <w:r w:rsidRPr="001B26F5">
              <w:rPr>
                <w:rFonts w:ascii="Domus" w:hAnsi="Domus"/>
                <w:color w:val="3C3C3B"/>
              </w:rPr>
              <w:fldChar w:fldCharType="end"/>
            </w:r>
          </w:p>
        </w:tc>
        <w:tc>
          <w:tcPr>
            <w:tcW w:w="1615" w:type="dxa"/>
            <w:tcMar>
              <w:bottom w:w="28" w:type="dxa"/>
            </w:tcMar>
            <w:vAlign w:val="center"/>
          </w:tcPr>
          <w:p w14:paraId="318E0BE9" w14:textId="77777777" w:rsidR="000956C6" w:rsidRPr="001B26F5" w:rsidRDefault="000956C6" w:rsidP="00351895">
            <w:pPr>
              <w:rPr>
                <w:rFonts w:ascii="Domus" w:hAnsi="Domus"/>
                <w:color w:val="3C3C3B"/>
              </w:rPr>
            </w:pPr>
            <w:r w:rsidRPr="001B26F5">
              <w:rPr>
                <w:rFonts w:ascii="Domus" w:hAnsi="Domus"/>
                <w:color w:val="3C3C3B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1B26F5">
              <w:rPr>
                <w:rFonts w:ascii="Domus" w:hAnsi="Domus"/>
                <w:color w:val="3C3C3B"/>
              </w:rPr>
              <w:instrText xml:space="preserve"> FORMTEXT </w:instrText>
            </w:r>
            <w:r w:rsidRPr="001B26F5">
              <w:rPr>
                <w:rFonts w:ascii="Domus" w:hAnsi="Domus"/>
                <w:color w:val="3C3C3B"/>
              </w:rPr>
            </w:r>
            <w:r w:rsidRPr="001B26F5">
              <w:rPr>
                <w:rFonts w:ascii="Domus" w:hAnsi="Domus"/>
                <w:color w:val="3C3C3B"/>
              </w:rPr>
              <w:fldChar w:fldCharType="separate"/>
            </w:r>
            <w:r w:rsidRPr="001B26F5">
              <w:rPr>
                <w:rFonts w:ascii="Domus" w:eastAsia="MS Mincho" w:hAnsi="Domus" w:cs="MS Mincho"/>
                <w:noProof/>
                <w:color w:val="3C3C3B"/>
              </w:rPr>
              <w:t> </w:t>
            </w:r>
            <w:r w:rsidRPr="001B26F5">
              <w:rPr>
                <w:rFonts w:ascii="Domus" w:eastAsia="MS Mincho" w:hAnsi="Domus" w:cs="MS Mincho"/>
                <w:noProof/>
                <w:color w:val="3C3C3B"/>
              </w:rPr>
              <w:t> </w:t>
            </w:r>
            <w:r w:rsidRPr="001B26F5">
              <w:rPr>
                <w:rFonts w:ascii="Domus" w:eastAsia="MS Mincho" w:hAnsi="Domus" w:cs="MS Mincho"/>
                <w:noProof/>
                <w:color w:val="3C3C3B"/>
              </w:rPr>
              <w:t> </w:t>
            </w:r>
            <w:r w:rsidRPr="001B26F5">
              <w:rPr>
                <w:rFonts w:ascii="Domus" w:eastAsia="MS Mincho" w:hAnsi="Domus" w:cs="MS Mincho"/>
                <w:noProof/>
                <w:color w:val="3C3C3B"/>
              </w:rPr>
              <w:t> </w:t>
            </w:r>
            <w:r w:rsidRPr="001B26F5">
              <w:rPr>
                <w:rFonts w:ascii="Domus" w:eastAsia="MS Mincho" w:hAnsi="Domus" w:cs="MS Mincho"/>
                <w:noProof/>
                <w:color w:val="3C3C3B"/>
              </w:rPr>
              <w:t> </w:t>
            </w:r>
            <w:r w:rsidRPr="001B26F5">
              <w:rPr>
                <w:rFonts w:ascii="Domus" w:hAnsi="Domus"/>
                <w:color w:val="3C3C3B"/>
              </w:rPr>
              <w:fldChar w:fldCharType="end"/>
            </w:r>
          </w:p>
        </w:tc>
        <w:tc>
          <w:tcPr>
            <w:tcW w:w="976" w:type="dxa"/>
            <w:tcMar>
              <w:bottom w:w="28" w:type="dxa"/>
            </w:tcMar>
            <w:vAlign w:val="center"/>
          </w:tcPr>
          <w:p w14:paraId="316BC6C8" w14:textId="77777777" w:rsidR="000956C6" w:rsidRPr="001B26F5" w:rsidRDefault="000956C6" w:rsidP="00351895">
            <w:pPr>
              <w:jc w:val="center"/>
              <w:rPr>
                <w:rFonts w:ascii="Domus" w:hAnsi="Domus"/>
                <w:color w:val="3C3C3B"/>
              </w:rPr>
            </w:pPr>
            <w:r w:rsidRPr="001B26F5">
              <w:rPr>
                <w:rFonts w:ascii="Domus" w:hAnsi="Domus"/>
                <w:color w:val="3C3C3B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B26F5">
              <w:rPr>
                <w:rFonts w:ascii="Domus" w:hAnsi="Domus"/>
                <w:color w:val="3C3C3B"/>
              </w:rPr>
              <w:instrText xml:space="preserve"> FORMCHECKBOX </w:instrText>
            </w:r>
            <w:r w:rsidRPr="001B26F5">
              <w:rPr>
                <w:rFonts w:ascii="Domus" w:hAnsi="Domus"/>
                <w:color w:val="3C3C3B"/>
              </w:rPr>
            </w:r>
            <w:r w:rsidRPr="001B26F5">
              <w:rPr>
                <w:rFonts w:ascii="Domus" w:hAnsi="Domus"/>
                <w:color w:val="3C3C3B"/>
              </w:rPr>
              <w:fldChar w:fldCharType="separate"/>
            </w:r>
            <w:r w:rsidRPr="001B26F5">
              <w:rPr>
                <w:rFonts w:ascii="Domus" w:hAnsi="Domus"/>
                <w:color w:val="3C3C3B"/>
              </w:rPr>
              <w:fldChar w:fldCharType="end"/>
            </w:r>
          </w:p>
        </w:tc>
        <w:tc>
          <w:tcPr>
            <w:tcW w:w="894" w:type="dxa"/>
          </w:tcPr>
          <w:p w14:paraId="533035FE" w14:textId="77777777" w:rsidR="000956C6" w:rsidRPr="001B26F5" w:rsidRDefault="000956C6" w:rsidP="00351895">
            <w:pPr>
              <w:jc w:val="center"/>
              <w:rPr>
                <w:rFonts w:ascii="Domus" w:hAnsi="Domus"/>
                <w:color w:val="3C3C3B"/>
              </w:rPr>
            </w:pPr>
          </w:p>
        </w:tc>
      </w:tr>
      <w:tr w:rsidR="00E8288A" w:rsidRPr="001B26F5" w14:paraId="152DC606" w14:textId="09F20C3E" w:rsidTr="000956C6">
        <w:trPr>
          <w:trHeight w:val="1701"/>
        </w:trPr>
        <w:tc>
          <w:tcPr>
            <w:tcW w:w="5571" w:type="dxa"/>
            <w:tcMar>
              <w:top w:w="57" w:type="dxa"/>
              <w:bottom w:w="28" w:type="dxa"/>
            </w:tcMar>
          </w:tcPr>
          <w:p w14:paraId="6C61C86C" w14:textId="77777777" w:rsidR="000956C6" w:rsidRPr="001B26F5" w:rsidRDefault="000956C6" w:rsidP="00351895">
            <w:pPr>
              <w:rPr>
                <w:rFonts w:ascii="Domus" w:hAnsi="Domus"/>
                <w:color w:val="3C3C3B"/>
              </w:rPr>
            </w:pPr>
          </w:p>
        </w:tc>
        <w:tc>
          <w:tcPr>
            <w:tcW w:w="1148" w:type="dxa"/>
            <w:tcMar>
              <w:bottom w:w="28" w:type="dxa"/>
            </w:tcMar>
            <w:vAlign w:val="center"/>
          </w:tcPr>
          <w:p w14:paraId="7E52B5F1" w14:textId="77777777" w:rsidR="000956C6" w:rsidRPr="001B26F5" w:rsidRDefault="000956C6" w:rsidP="00351895">
            <w:pPr>
              <w:rPr>
                <w:rFonts w:ascii="Domus" w:hAnsi="Domus"/>
                <w:color w:val="3C3C3B"/>
              </w:rPr>
            </w:pPr>
            <w:r w:rsidRPr="001B26F5">
              <w:rPr>
                <w:rFonts w:ascii="Domus" w:hAnsi="Domus"/>
                <w:color w:val="3C3C3B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1B26F5">
              <w:rPr>
                <w:rFonts w:ascii="Domus" w:hAnsi="Domus"/>
                <w:color w:val="3C3C3B"/>
              </w:rPr>
              <w:instrText xml:space="preserve"> FORMTEXT </w:instrText>
            </w:r>
            <w:r w:rsidRPr="001B26F5">
              <w:rPr>
                <w:rFonts w:ascii="Domus" w:hAnsi="Domus"/>
                <w:color w:val="3C3C3B"/>
              </w:rPr>
            </w:r>
            <w:r w:rsidRPr="001B26F5">
              <w:rPr>
                <w:rFonts w:ascii="Domus" w:hAnsi="Domus"/>
                <w:color w:val="3C3C3B"/>
              </w:rPr>
              <w:fldChar w:fldCharType="separate"/>
            </w:r>
            <w:r w:rsidRPr="001B26F5">
              <w:rPr>
                <w:rFonts w:ascii="Domus" w:hAnsi="Domus"/>
                <w:noProof/>
                <w:color w:val="3C3C3B"/>
              </w:rPr>
              <w:t> </w:t>
            </w:r>
            <w:r w:rsidRPr="001B26F5">
              <w:rPr>
                <w:rFonts w:ascii="Domus" w:hAnsi="Domus"/>
                <w:noProof/>
                <w:color w:val="3C3C3B"/>
              </w:rPr>
              <w:t> </w:t>
            </w:r>
            <w:r w:rsidRPr="001B26F5">
              <w:rPr>
                <w:rFonts w:ascii="Domus" w:hAnsi="Domus"/>
                <w:noProof/>
                <w:color w:val="3C3C3B"/>
              </w:rPr>
              <w:t> </w:t>
            </w:r>
            <w:r w:rsidRPr="001B26F5">
              <w:rPr>
                <w:rFonts w:ascii="Domus" w:hAnsi="Domus"/>
                <w:noProof/>
                <w:color w:val="3C3C3B"/>
              </w:rPr>
              <w:t> </w:t>
            </w:r>
            <w:r w:rsidRPr="001B26F5">
              <w:rPr>
                <w:rFonts w:ascii="Domus" w:hAnsi="Domus"/>
                <w:noProof/>
                <w:color w:val="3C3C3B"/>
              </w:rPr>
              <w:t> </w:t>
            </w:r>
            <w:r w:rsidRPr="001B26F5">
              <w:rPr>
                <w:rFonts w:ascii="Domus" w:hAnsi="Domus"/>
                <w:color w:val="3C3C3B"/>
              </w:rPr>
              <w:fldChar w:fldCharType="end"/>
            </w:r>
          </w:p>
        </w:tc>
        <w:tc>
          <w:tcPr>
            <w:tcW w:w="1615" w:type="dxa"/>
            <w:tcMar>
              <w:bottom w:w="28" w:type="dxa"/>
            </w:tcMar>
            <w:vAlign w:val="center"/>
          </w:tcPr>
          <w:p w14:paraId="461ACF2B" w14:textId="77777777" w:rsidR="000956C6" w:rsidRPr="001B26F5" w:rsidRDefault="000956C6" w:rsidP="00351895">
            <w:pPr>
              <w:rPr>
                <w:rFonts w:ascii="Domus" w:hAnsi="Domus"/>
                <w:color w:val="3C3C3B"/>
              </w:rPr>
            </w:pPr>
            <w:r w:rsidRPr="001B26F5">
              <w:rPr>
                <w:rFonts w:ascii="Domus" w:hAnsi="Domus"/>
                <w:color w:val="3C3C3B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1B26F5">
              <w:rPr>
                <w:rFonts w:ascii="Domus" w:hAnsi="Domus"/>
                <w:color w:val="3C3C3B"/>
              </w:rPr>
              <w:instrText xml:space="preserve"> FORMTEXT </w:instrText>
            </w:r>
            <w:r w:rsidRPr="001B26F5">
              <w:rPr>
                <w:rFonts w:ascii="Domus" w:hAnsi="Domus"/>
                <w:color w:val="3C3C3B"/>
              </w:rPr>
            </w:r>
            <w:r w:rsidRPr="001B26F5">
              <w:rPr>
                <w:rFonts w:ascii="Domus" w:hAnsi="Domus"/>
                <w:color w:val="3C3C3B"/>
              </w:rPr>
              <w:fldChar w:fldCharType="separate"/>
            </w:r>
            <w:r w:rsidRPr="001B26F5">
              <w:rPr>
                <w:rFonts w:ascii="Domus" w:hAnsi="Domus"/>
                <w:noProof/>
                <w:color w:val="3C3C3B"/>
              </w:rPr>
              <w:t> </w:t>
            </w:r>
            <w:r w:rsidRPr="001B26F5">
              <w:rPr>
                <w:rFonts w:ascii="Domus" w:hAnsi="Domus"/>
                <w:noProof/>
                <w:color w:val="3C3C3B"/>
              </w:rPr>
              <w:t> </w:t>
            </w:r>
            <w:r w:rsidRPr="001B26F5">
              <w:rPr>
                <w:rFonts w:ascii="Domus" w:hAnsi="Domus"/>
                <w:noProof/>
                <w:color w:val="3C3C3B"/>
              </w:rPr>
              <w:t> </w:t>
            </w:r>
            <w:r w:rsidRPr="001B26F5">
              <w:rPr>
                <w:rFonts w:ascii="Domus" w:hAnsi="Domus"/>
                <w:noProof/>
                <w:color w:val="3C3C3B"/>
              </w:rPr>
              <w:t> </w:t>
            </w:r>
            <w:r w:rsidRPr="001B26F5">
              <w:rPr>
                <w:rFonts w:ascii="Domus" w:hAnsi="Domus"/>
                <w:noProof/>
                <w:color w:val="3C3C3B"/>
              </w:rPr>
              <w:t> </w:t>
            </w:r>
            <w:r w:rsidRPr="001B26F5">
              <w:rPr>
                <w:rFonts w:ascii="Domus" w:hAnsi="Domus"/>
                <w:color w:val="3C3C3B"/>
              </w:rPr>
              <w:fldChar w:fldCharType="end"/>
            </w:r>
          </w:p>
        </w:tc>
        <w:tc>
          <w:tcPr>
            <w:tcW w:w="976" w:type="dxa"/>
            <w:tcMar>
              <w:bottom w:w="28" w:type="dxa"/>
            </w:tcMar>
            <w:vAlign w:val="center"/>
          </w:tcPr>
          <w:p w14:paraId="0D8A7EC3" w14:textId="77777777" w:rsidR="000956C6" w:rsidRPr="001B26F5" w:rsidRDefault="000956C6" w:rsidP="00351895">
            <w:pPr>
              <w:jc w:val="center"/>
              <w:rPr>
                <w:rFonts w:ascii="Domus" w:hAnsi="Domus"/>
                <w:color w:val="3C3C3B"/>
              </w:rPr>
            </w:pPr>
            <w:r w:rsidRPr="001B26F5">
              <w:rPr>
                <w:rFonts w:ascii="Domus" w:hAnsi="Domus"/>
                <w:color w:val="3C3C3B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B26F5">
              <w:rPr>
                <w:rFonts w:ascii="Domus" w:hAnsi="Domus"/>
                <w:color w:val="3C3C3B"/>
              </w:rPr>
              <w:instrText xml:space="preserve"> FORMCHECKBOX </w:instrText>
            </w:r>
            <w:r w:rsidRPr="001B26F5">
              <w:rPr>
                <w:rFonts w:ascii="Domus" w:hAnsi="Domus"/>
                <w:color w:val="3C3C3B"/>
              </w:rPr>
            </w:r>
            <w:r w:rsidRPr="001B26F5">
              <w:rPr>
                <w:rFonts w:ascii="Domus" w:hAnsi="Domus"/>
                <w:color w:val="3C3C3B"/>
              </w:rPr>
              <w:fldChar w:fldCharType="separate"/>
            </w:r>
            <w:r w:rsidRPr="001B26F5">
              <w:rPr>
                <w:rFonts w:ascii="Domus" w:hAnsi="Domus"/>
                <w:color w:val="3C3C3B"/>
              </w:rPr>
              <w:fldChar w:fldCharType="end"/>
            </w:r>
          </w:p>
        </w:tc>
        <w:tc>
          <w:tcPr>
            <w:tcW w:w="894" w:type="dxa"/>
          </w:tcPr>
          <w:p w14:paraId="25CC6E02" w14:textId="77777777" w:rsidR="000956C6" w:rsidRPr="001B26F5" w:rsidRDefault="000956C6" w:rsidP="00351895">
            <w:pPr>
              <w:jc w:val="center"/>
              <w:rPr>
                <w:rFonts w:ascii="Domus" w:hAnsi="Domus"/>
                <w:color w:val="3C3C3B"/>
              </w:rPr>
            </w:pPr>
          </w:p>
        </w:tc>
      </w:tr>
    </w:tbl>
    <w:p w14:paraId="18129D16" w14:textId="77777777" w:rsidR="00904F1E" w:rsidRPr="001B26F5" w:rsidRDefault="00D70C06" w:rsidP="00D70C06">
      <w:pPr>
        <w:rPr>
          <w:rFonts w:ascii="Domus" w:hAnsi="Domus"/>
          <w:color w:val="3C3C3B"/>
        </w:rPr>
      </w:pPr>
      <w:r w:rsidRPr="001B26F5">
        <w:rPr>
          <w:rFonts w:ascii="Domus" w:hAnsi="Domus"/>
          <w:color w:val="3C3C3B"/>
        </w:rPr>
        <w:t>Die Seite 3 kann beliebig erweitert werden.</w:t>
      </w:r>
    </w:p>
    <w:sectPr w:rsidR="00904F1E" w:rsidRPr="001B26F5" w:rsidSect="005115DC">
      <w:headerReference w:type="default" r:id="rId10"/>
      <w:footerReference w:type="default" r:id="rId11"/>
      <w:pgSz w:w="11906" w:h="16838"/>
      <w:pgMar w:top="1702" w:right="851" w:bottom="851" w:left="851" w:header="567" w:footer="32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919473" w14:textId="77777777" w:rsidR="00606201" w:rsidRDefault="00606201">
      <w:r>
        <w:separator/>
      </w:r>
    </w:p>
  </w:endnote>
  <w:endnote w:type="continuationSeparator" w:id="0">
    <w:p w14:paraId="3A3833D4" w14:textId="77777777" w:rsidR="00606201" w:rsidRDefault="006062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omus">
    <w:panose1 w:val="00000500000000000000"/>
    <w:charset w:val="00"/>
    <w:family w:val="modern"/>
    <w:notTrueType/>
    <w:pitch w:val="variable"/>
    <w:sig w:usb0="00000007" w:usb1="00000001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10065" w:type="dxa"/>
      <w:tblBorders>
        <w:top w:val="single" w:sz="4" w:space="0" w:color="808080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1E0" w:firstRow="1" w:lastRow="1" w:firstColumn="1" w:lastColumn="1" w:noHBand="0" w:noVBand="0"/>
    </w:tblPr>
    <w:tblGrid>
      <w:gridCol w:w="10065"/>
    </w:tblGrid>
    <w:tr w:rsidR="002475A3" w:rsidRPr="00D6367A" w14:paraId="639D872B" w14:textId="77777777" w:rsidTr="002475A3">
      <w:tc>
        <w:tcPr>
          <w:tcW w:w="10065" w:type="dxa"/>
        </w:tcPr>
        <w:p w14:paraId="6AA5543D" w14:textId="3EEDD71C" w:rsidR="002475A3" w:rsidRPr="00D6367A" w:rsidRDefault="007F0DC7" w:rsidP="007F0DC7">
          <w:pPr>
            <w:pStyle w:val="Fusszeile"/>
            <w:jc w:val="left"/>
            <w:rPr>
              <w:sz w:val="8"/>
              <w:szCs w:val="8"/>
            </w:rPr>
          </w:pPr>
          <w:r w:rsidRPr="007F0DC7">
            <w:t>03_QHSE_03_03_Einarbeitungsplan_Stand_15.11.25</w:t>
          </w:r>
          <w:r>
            <w:t xml:space="preserve">                                                                                                                 </w:t>
          </w:r>
          <w:r w:rsidR="002475A3">
            <w:t xml:space="preserve">Seite </w:t>
          </w:r>
          <w:r w:rsidR="002475A3">
            <w:fldChar w:fldCharType="begin"/>
          </w:r>
          <w:r w:rsidR="002475A3">
            <w:instrText xml:space="preserve"> PAGE  \* Arabic  \* MERGEFORMAT </w:instrText>
          </w:r>
          <w:r w:rsidR="002475A3">
            <w:fldChar w:fldCharType="separate"/>
          </w:r>
          <w:r w:rsidR="002475A3">
            <w:rPr>
              <w:noProof/>
            </w:rPr>
            <w:t>1</w:t>
          </w:r>
          <w:r w:rsidR="002475A3">
            <w:fldChar w:fldCharType="end"/>
          </w:r>
          <w:r w:rsidR="002475A3">
            <w:t xml:space="preserve"> von  </w:t>
          </w:r>
          <w:r w:rsidR="002475A3">
            <w:fldChar w:fldCharType="begin"/>
          </w:r>
          <w:r w:rsidR="002475A3">
            <w:instrText xml:space="preserve"> NUMPAGES  \# "0" \* Arabic  \* MERGEFORMAT </w:instrText>
          </w:r>
          <w:r w:rsidR="002475A3">
            <w:fldChar w:fldCharType="separate"/>
          </w:r>
          <w:r w:rsidR="002475A3">
            <w:rPr>
              <w:noProof/>
            </w:rPr>
            <w:t>1</w:t>
          </w:r>
          <w:r w:rsidR="002475A3">
            <w:fldChar w:fldCharType="end"/>
          </w:r>
        </w:p>
      </w:tc>
    </w:tr>
  </w:tbl>
  <w:p w14:paraId="2D5762C0" w14:textId="77777777" w:rsidR="002475A3" w:rsidRPr="00406E3F" w:rsidRDefault="002475A3" w:rsidP="00B64588">
    <w:pPr>
      <w:pStyle w:val="Fuzeile"/>
      <w:tabs>
        <w:tab w:val="clear" w:pos="4536"/>
        <w:tab w:val="clear" w:pos="9072"/>
        <w:tab w:val="left" w:pos="1943"/>
      </w:tabs>
      <w:jc w:val="center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701AE9" w14:textId="77777777" w:rsidR="00606201" w:rsidRDefault="00606201">
      <w:r>
        <w:separator/>
      </w:r>
    </w:p>
  </w:footnote>
  <w:footnote w:type="continuationSeparator" w:id="0">
    <w:p w14:paraId="57D1525F" w14:textId="77777777" w:rsidR="00606201" w:rsidRDefault="006062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10065" w:type="dxa"/>
      <w:tblBorders>
        <w:top w:val="none" w:sz="0" w:space="0" w:color="auto"/>
        <w:left w:val="none" w:sz="0" w:space="0" w:color="auto"/>
        <w:bottom w:val="single" w:sz="4" w:space="0" w:color="999999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1E0" w:firstRow="1" w:lastRow="1" w:firstColumn="1" w:lastColumn="1" w:noHBand="0" w:noVBand="0"/>
    </w:tblPr>
    <w:tblGrid>
      <w:gridCol w:w="4395"/>
      <w:gridCol w:w="708"/>
      <w:gridCol w:w="945"/>
      <w:gridCol w:w="1276"/>
      <w:gridCol w:w="2741"/>
    </w:tblGrid>
    <w:tr w:rsidR="002475A3" w14:paraId="2CBA4263" w14:textId="77777777" w:rsidTr="00D87C41">
      <w:trPr>
        <w:trHeight w:val="570"/>
      </w:trPr>
      <w:tc>
        <w:tcPr>
          <w:tcW w:w="4395" w:type="dxa"/>
          <w:vMerge w:val="restart"/>
          <w:tcBorders>
            <w:bottom w:val="single" w:sz="4" w:space="0" w:color="002060"/>
          </w:tcBorders>
        </w:tcPr>
        <w:p w14:paraId="1B8A6483" w14:textId="518F96DB" w:rsidR="002475A3" w:rsidRPr="001B26F5" w:rsidRDefault="002475A3" w:rsidP="005115DC">
          <w:pPr>
            <w:pStyle w:val="Kopfzeile"/>
            <w:spacing w:after="0"/>
            <w:rPr>
              <w:rFonts w:ascii="Domus" w:hAnsi="Domus"/>
              <w:b/>
              <w:bCs/>
              <w:color w:val="002060"/>
            </w:rPr>
          </w:pPr>
          <w:r w:rsidRPr="00B80DE6">
            <w:rPr>
              <w:rFonts w:ascii="Times New Roman" w:hAnsi="Times New Roman"/>
              <w:color w:val="002060"/>
            </w:rPr>
            <w:br/>
          </w:r>
          <w:r w:rsidR="001B26F5" w:rsidRPr="001B26F5">
            <w:rPr>
              <w:rFonts w:ascii="Domus" w:hAnsi="Domus"/>
              <w:b/>
              <w:bCs/>
              <w:color w:val="3C3C3B"/>
              <w:sz w:val="32"/>
              <w:szCs w:val="32"/>
            </w:rPr>
            <w:t>Einarbeitungsplan</w:t>
          </w:r>
        </w:p>
      </w:tc>
      <w:tc>
        <w:tcPr>
          <w:tcW w:w="5670" w:type="dxa"/>
          <w:gridSpan w:val="4"/>
          <w:tcBorders>
            <w:bottom w:val="nil"/>
          </w:tcBorders>
        </w:tcPr>
        <w:p w14:paraId="273EBBE0" w14:textId="31957A50" w:rsidR="002475A3" w:rsidRPr="000110A1" w:rsidRDefault="00006CED" w:rsidP="001B26F5">
          <w:pPr>
            <w:pStyle w:val="Titel"/>
            <w:jc w:val="left"/>
          </w:pPr>
          <w:r>
            <w:rPr>
              <w:noProof/>
            </w:rPr>
            <w:drawing>
              <wp:anchor distT="0" distB="0" distL="114300" distR="114300" simplePos="0" relativeHeight="251659264" behindDoc="0" locked="0" layoutInCell="1" allowOverlap="1" wp14:anchorId="4E820F0D" wp14:editId="33422149">
                <wp:simplePos x="0" y="0"/>
                <wp:positionH relativeFrom="margin">
                  <wp:posOffset>1600228</wp:posOffset>
                </wp:positionH>
                <wp:positionV relativeFrom="paragraph">
                  <wp:posOffset>-96039</wp:posOffset>
                </wp:positionV>
                <wp:extent cx="1908000" cy="558265"/>
                <wp:effectExtent l="0" t="0" r="0" b="0"/>
                <wp:wrapNone/>
                <wp:docPr id="2147347082" name="Grafik 2">
                  <a:extLst xmlns:a="http://schemas.openxmlformats.org/drawingml/2006/main">
                    <a:ext uri="{FF2B5EF4-FFF2-40B4-BE49-F238E27FC236}">
                      <a16:creationId xmlns:a16="http://schemas.microsoft.com/office/drawing/2014/main" id="{9AA60536-3861-DC4D-CFB6-4F8EA31FC195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147347082" name="Grafik 2">
                          <a:extLst>
                            <a:ext uri="{FF2B5EF4-FFF2-40B4-BE49-F238E27FC236}">
                              <a16:creationId xmlns:a16="http://schemas.microsoft.com/office/drawing/2014/main" id="{9AA60536-3861-DC4D-CFB6-4F8EA31FC195}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08000" cy="55826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</w:tr>
    <w:tr w:rsidR="002475A3" w14:paraId="187A89D0" w14:textId="77777777" w:rsidTr="00D87C41">
      <w:trPr>
        <w:trHeight w:val="423"/>
      </w:trPr>
      <w:tc>
        <w:tcPr>
          <w:tcW w:w="4395" w:type="dxa"/>
          <w:vMerge/>
          <w:tcBorders>
            <w:bottom w:val="single" w:sz="4" w:space="0" w:color="002060"/>
          </w:tcBorders>
        </w:tcPr>
        <w:p w14:paraId="0091AAC8" w14:textId="77777777" w:rsidR="002475A3" w:rsidRPr="00B80DE6" w:rsidRDefault="002475A3" w:rsidP="007A0070">
          <w:pPr>
            <w:pStyle w:val="Kopfzeile"/>
            <w:rPr>
              <w:rFonts w:ascii="Times New Roman" w:hAnsi="Times New Roman"/>
              <w:color w:val="002060"/>
            </w:rPr>
          </w:pPr>
        </w:p>
      </w:tc>
      <w:tc>
        <w:tcPr>
          <w:tcW w:w="708" w:type="dxa"/>
          <w:tcBorders>
            <w:bottom w:val="single" w:sz="4" w:space="0" w:color="002060"/>
          </w:tcBorders>
          <w:vAlign w:val="center"/>
        </w:tcPr>
        <w:p w14:paraId="6F5173D3" w14:textId="57CFA442" w:rsidR="002475A3" w:rsidRPr="00B64588" w:rsidRDefault="002475A3" w:rsidP="00D87C41">
          <w:pPr>
            <w:pStyle w:val="Metadaten"/>
            <w:framePr w:wrap="auto" w:vAnchor="margin" w:yAlign="inline"/>
            <w:jc w:val="right"/>
          </w:pPr>
        </w:p>
      </w:tc>
      <w:tc>
        <w:tcPr>
          <w:tcW w:w="945" w:type="dxa"/>
          <w:tcBorders>
            <w:bottom w:val="single" w:sz="4" w:space="0" w:color="002060"/>
          </w:tcBorders>
          <w:vAlign w:val="center"/>
        </w:tcPr>
        <w:p w14:paraId="22D55633" w14:textId="1ABCCB4A" w:rsidR="002475A3" w:rsidRPr="00B64588" w:rsidRDefault="002475A3" w:rsidP="007A0070">
          <w:pPr>
            <w:pStyle w:val="Metadaten"/>
            <w:framePr w:wrap="auto" w:vAnchor="margin" w:yAlign="inline"/>
          </w:pPr>
        </w:p>
      </w:tc>
      <w:tc>
        <w:tcPr>
          <w:tcW w:w="1276" w:type="dxa"/>
          <w:tcBorders>
            <w:bottom w:val="single" w:sz="4" w:space="0" w:color="002060"/>
          </w:tcBorders>
          <w:vAlign w:val="center"/>
        </w:tcPr>
        <w:p w14:paraId="6D589ACC" w14:textId="0AAFF0FD" w:rsidR="002475A3" w:rsidRPr="00B64588" w:rsidRDefault="002475A3" w:rsidP="00D87C41">
          <w:pPr>
            <w:pStyle w:val="Metadaten"/>
            <w:framePr w:wrap="auto" w:vAnchor="margin" w:yAlign="inline"/>
            <w:jc w:val="right"/>
          </w:pPr>
        </w:p>
      </w:tc>
      <w:tc>
        <w:tcPr>
          <w:tcW w:w="2741" w:type="dxa"/>
          <w:tcBorders>
            <w:bottom w:val="single" w:sz="4" w:space="0" w:color="002060"/>
          </w:tcBorders>
          <w:vAlign w:val="center"/>
        </w:tcPr>
        <w:p w14:paraId="7B376DC1" w14:textId="75B06217" w:rsidR="002475A3" w:rsidRPr="00B64588" w:rsidRDefault="002475A3" w:rsidP="007A0070">
          <w:pPr>
            <w:pStyle w:val="Metadaten"/>
            <w:framePr w:wrap="auto" w:vAnchor="margin" w:yAlign="inline"/>
          </w:pPr>
        </w:p>
      </w:tc>
    </w:tr>
  </w:tbl>
  <w:p w14:paraId="3005BE6A" w14:textId="77777777" w:rsidR="002475A3" w:rsidRPr="003C7347" w:rsidRDefault="002475A3" w:rsidP="00355506">
    <w:pPr>
      <w:pStyle w:val="Kopfzeile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55150A"/>
    <w:multiLevelType w:val="multilevel"/>
    <w:tmpl w:val="04070025"/>
    <w:lvl w:ilvl="0">
      <w:start w:val="1"/>
      <w:numFmt w:val="decimal"/>
      <w:pStyle w:val="berschrift1"/>
      <w:lvlText w:val="%1"/>
      <w:lvlJc w:val="left"/>
      <w:pPr>
        <w:ind w:left="432" w:hanging="432"/>
      </w:pPr>
    </w:lvl>
    <w:lvl w:ilvl="1">
      <w:start w:val="1"/>
      <w:numFmt w:val="decimal"/>
      <w:pStyle w:val="berschrift2"/>
      <w:lvlText w:val="%1.%2"/>
      <w:lvlJc w:val="left"/>
      <w:pPr>
        <w:ind w:left="576" w:hanging="576"/>
      </w:pPr>
    </w:lvl>
    <w:lvl w:ilvl="2">
      <w:start w:val="1"/>
      <w:numFmt w:val="decimal"/>
      <w:pStyle w:val="berschrift3"/>
      <w:lvlText w:val="%1.%2.%3"/>
      <w:lvlJc w:val="left"/>
      <w:pPr>
        <w:ind w:left="720" w:hanging="720"/>
      </w:pPr>
    </w:lvl>
    <w:lvl w:ilvl="3">
      <w:start w:val="1"/>
      <w:numFmt w:val="decimal"/>
      <w:pStyle w:val="berschrift4"/>
      <w:lvlText w:val="%1.%2.%3.%4"/>
      <w:lvlJc w:val="left"/>
      <w:pPr>
        <w:ind w:left="864" w:hanging="864"/>
      </w:pPr>
    </w:lvl>
    <w:lvl w:ilvl="4">
      <w:start w:val="1"/>
      <w:numFmt w:val="decimal"/>
      <w:pStyle w:val="berschrift5"/>
      <w:lvlText w:val="%1.%2.%3.%4.%5"/>
      <w:lvlJc w:val="left"/>
      <w:pPr>
        <w:ind w:left="1008" w:hanging="1008"/>
      </w:pPr>
    </w:lvl>
    <w:lvl w:ilvl="5">
      <w:start w:val="1"/>
      <w:numFmt w:val="decimal"/>
      <w:pStyle w:val="berschrift6"/>
      <w:lvlText w:val="%1.%2.%3.%4.%5.%6"/>
      <w:lvlJc w:val="left"/>
      <w:pPr>
        <w:ind w:left="1152" w:hanging="1152"/>
      </w:pPr>
    </w:lvl>
    <w:lvl w:ilvl="6">
      <w:start w:val="1"/>
      <w:numFmt w:val="decimal"/>
      <w:pStyle w:val="berschrift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berschrift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berschrift9"/>
      <w:lvlText w:val="%1.%2.%3.%4.%5.%6.%7.%8.%9"/>
      <w:lvlJc w:val="left"/>
      <w:pPr>
        <w:ind w:left="1584" w:hanging="1584"/>
      </w:pPr>
    </w:lvl>
  </w:abstractNum>
  <w:abstractNum w:abstractNumId="1" w15:restartNumberingAfterBreak="0">
    <w:nsid w:val="08E02112"/>
    <w:multiLevelType w:val="hybridMultilevel"/>
    <w:tmpl w:val="CEA427B8"/>
    <w:lvl w:ilvl="0" w:tplc="0407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815BAE"/>
    <w:multiLevelType w:val="hybridMultilevel"/>
    <w:tmpl w:val="B70E1E78"/>
    <w:lvl w:ilvl="0" w:tplc="FB4294BA">
      <w:start w:val="1"/>
      <w:numFmt w:val="bullet"/>
      <w:lvlText w:val=""/>
      <w:lvlJc w:val="left"/>
      <w:pPr>
        <w:tabs>
          <w:tab w:val="num" w:pos="180"/>
        </w:tabs>
        <w:ind w:left="180" w:hanging="18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FA0BB0"/>
    <w:multiLevelType w:val="hybridMultilevel"/>
    <w:tmpl w:val="00088A84"/>
    <w:lvl w:ilvl="0" w:tplc="04070017">
      <w:start w:val="1"/>
      <w:numFmt w:val="lowerLetter"/>
      <w:lvlText w:val="%1)"/>
      <w:lvlJc w:val="left"/>
      <w:pPr>
        <w:ind w:left="360" w:hanging="360"/>
      </w:p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10645CD"/>
    <w:multiLevelType w:val="hybridMultilevel"/>
    <w:tmpl w:val="17CE87C0"/>
    <w:lvl w:ilvl="0" w:tplc="FB4294BA">
      <w:start w:val="1"/>
      <w:numFmt w:val="bullet"/>
      <w:lvlText w:val=""/>
      <w:lvlJc w:val="left"/>
      <w:pPr>
        <w:tabs>
          <w:tab w:val="num" w:pos="180"/>
        </w:tabs>
        <w:ind w:left="180" w:hanging="18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DA7A30"/>
    <w:multiLevelType w:val="hybridMultilevel"/>
    <w:tmpl w:val="C57A8822"/>
    <w:lvl w:ilvl="0" w:tplc="0407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2905ED0"/>
    <w:multiLevelType w:val="multilevel"/>
    <w:tmpl w:val="C57A8822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9B45136"/>
    <w:multiLevelType w:val="hybridMultilevel"/>
    <w:tmpl w:val="7B80757E"/>
    <w:lvl w:ilvl="0" w:tplc="0407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1057281"/>
    <w:multiLevelType w:val="hybridMultilevel"/>
    <w:tmpl w:val="CD46783C"/>
    <w:lvl w:ilvl="0" w:tplc="F424A4F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1381C54"/>
    <w:multiLevelType w:val="hybridMultilevel"/>
    <w:tmpl w:val="EFD2145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2360EC"/>
    <w:multiLevelType w:val="hybridMultilevel"/>
    <w:tmpl w:val="0EAEAFB2"/>
    <w:lvl w:ilvl="0" w:tplc="0407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7755E20"/>
    <w:multiLevelType w:val="multilevel"/>
    <w:tmpl w:val="CEA427B8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1071B06"/>
    <w:multiLevelType w:val="hybridMultilevel"/>
    <w:tmpl w:val="F4F85084"/>
    <w:lvl w:ilvl="0" w:tplc="0407000F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</w:lvl>
    <w:lvl w:ilvl="1" w:tplc="0407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13" w15:restartNumberingAfterBreak="0">
    <w:nsid w:val="33976DBF"/>
    <w:multiLevelType w:val="hybridMultilevel"/>
    <w:tmpl w:val="29ECA2F8"/>
    <w:lvl w:ilvl="0" w:tplc="0407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64532F8"/>
    <w:multiLevelType w:val="hybridMultilevel"/>
    <w:tmpl w:val="9418F0BC"/>
    <w:lvl w:ilvl="0" w:tplc="FB4294BA">
      <w:start w:val="1"/>
      <w:numFmt w:val="bullet"/>
      <w:lvlText w:val=""/>
      <w:lvlJc w:val="left"/>
      <w:pPr>
        <w:tabs>
          <w:tab w:val="num" w:pos="180"/>
        </w:tabs>
        <w:ind w:left="180" w:hanging="18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CEF6C0E"/>
    <w:multiLevelType w:val="hybridMultilevel"/>
    <w:tmpl w:val="37EE3344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6805387"/>
    <w:multiLevelType w:val="hybridMultilevel"/>
    <w:tmpl w:val="7470555E"/>
    <w:lvl w:ilvl="0" w:tplc="FB4294BA">
      <w:start w:val="1"/>
      <w:numFmt w:val="bullet"/>
      <w:lvlText w:val=""/>
      <w:lvlJc w:val="left"/>
      <w:pPr>
        <w:tabs>
          <w:tab w:val="num" w:pos="180"/>
        </w:tabs>
        <w:ind w:left="180" w:hanging="18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9CC5266"/>
    <w:multiLevelType w:val="hybridMultilevel"/>
    <w:tmpl w:val="B8588CC4"/>
    <w:lvl w:ilvl="0" w:tplc="0407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5074118"/>
    <w:multiLevelType w:val="hybridMultilevel"/>
    <w:tmpl w:val="FCA4CA10"/>
    <w:lvl w:ilvl="0" w:tplc="0407000D">
      <w:start w:val="1"/>
      <w:numFmt w:val="bullet"/>
      <w:lvlText w:val=""/>
      <w:lvlJc w:val="left"/>
      <w:pPr>
        <w:tabs>
          <w:tab w:val="num" w:pos="790"/>
        </w:tabs>
        <w:ind w:left="79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510"/>
        </w:tabs>
        <w:ind w:left="151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230"/>
        </w:tabs>
        <w:ind w:left="223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950"/>
        </w:tabs>
        <w:ind w:left="295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70"/>
        </w:tabs>
        <w:ind w:left="367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90"/>
        </w:tabs>
        <w:ind w:left="439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110"/>
        </w:tabs>
        <w:ind w:left="511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830"/>
        </w:tabs>
        <w:ind w:left="583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550"/>
        </w:tabs>
        <w:ind w:left="6550" w:hanging="360"/>
      </w:pPr>
      <w:rPr>
        <w:rFonts w:ascii="Wingdings" w:hAnsi="Wingdings" w:hint="default"/>
      </w:rPr>
    </w:lvl>
  </w:abstractNum>
  <w:abstractNum w:abstractNumId="19" w15:restartNumberingAfterBreak="0">
    <w:nsid w:val="56AA77DF"/>
    <w:multiLevelType w:val="hybridMultilevel"/>
    <w:tmpl w:val="25AA63F0"/>
    <w:lvl w:ilvl="0" w:tplc="572220D6">
      <w:start w:val="1"/>
      <w:numFmt w:val="bullet"/>
      <w:lvlText w:val="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5ABF1755"/>
    <w:multiLevelType w:val="hybridMultilevel"/>
    <w:tmpl w:val="389ADE12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5BD4107F"/>
    <w:multiLevelType w:val="hybridMultilevel"/>
    <w:tmpl w:val="D08E57C8"/>
    <w:lvl w:ilvl="0" w:tplc="E9DE874C">
      <w:start w:val="1"/>
      <w:numFmt w:val="bullet"/>
      <w:lvlText w:val="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5F4A6C03"/>
    <w:multiLevelType w:val="hybridMultilevel"/>
    <w:tmpl w:val="FB2A0C34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615E29AE"/>
    <w:multiLevelType w:val="hybridMultilevel"/>
    <w:tmpl w:val="476C619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3E75227"/>
    <w:multiLevelType w:val="hybridMultilevel"/>
    <w:tmpl w:val="E4B20FF2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684A1D93"/>
    <w:multiLevelType w:val="hybridMultilevel"/>
    <w:tmpl w:val="9E6C4028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6852708F"/>
    <w:multiLevelType w:val="hybridMultilevel"/>
    <w:tmpl w:val="BB4AADDA"/>
    <w:lvl w:ilvl="0" w:tplc="572220D6">
      <w:start w:val="1"/>
      <w:numFmt w:val="bullet"/>
      <w:lvlText w:val="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77E72E62"/>
    <w:multiLevelType w:val="hybridMultilevel"/>
    <w:tmpl w:val="50DEB42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4318474">
    <w:abstractNumId w:val="1"/>
  </w:num>
  <w:num w:numId="2" w16cid:durableId="93864031">
    <w:abstractNumId w:val="11"/>
  </w:num>
  <w:num w:numId="3" w16cid:durableId="1172336629">
    <w:abstractNumId w:val="17"/>
  </w:num>
  <w:num w:numId="4" w16cid:durableId="1194462083">
    <w:abstractNumId w:val="5"/>
  </w:num>
  <w:num w:numId="5" w16cid:durableId="1511985368">
    <w:abstractNumId w:val="6"/>
  </w:num>
  <w:num w:numId="6" w16cid:durableId="531383018">
    <w:abstractNumId w:val="10"/>
  </w:num>
  <w:num w:numId="7" w16cid:durableId="1684238718">
    <w:abstractNumId w:val="18"/>
  </w:num>
  <w:num w:numId="8" w16cid:durableId="1611743887">
    <w:abstractNumId w:val="20"/>
  </w:num>
  <w:num w:numId="9" w16cid:durableId="555430028">
    <w:abstractNumId w:val="12"/>
  </w:num>
  <w:num w:numId="10" w16cid:durableId="709376220">
    <w:abstractNumId w:val="4"/>
  </w:num>
  <w:num w:numId="11" w16cid:durableId="1302803188">
    <w:abstractNumId w:val="2"/>
  </w:num>
  <w:num w:numId="12" w16cid:durableId="1630281537">
    <w:abstractNumId w:val="16"/>
  </w:num>
  <w:num w:numId="13" w16cid:durableId="1934390802">
    <w:abstractNumId w:val="14"/>
  </w:num>
  <w:num w:numId="14" w16cid:durableId="2047019467">
    <w:abstractNumId w:val="25"/>
  </w:num>
  <w:num w:numId="15" w16cid:durableId="1615475532">
    <w:abstractNumId w:val="24"/>
  </w:num>
  <w:num w:numId="16" w16cid:durableId="124012212">
    <w:abstractNumId w:val="23"/>
  </w:num>
  <w:num w:numId="17" w16cid:durableId="1511065612">
    <w:abstractNumId w:val="9"/>
  </w:num>
  <w:num w:numId="18" w16cid:durableId="2115440209">
    <w:abstractNumId w:val="13"/>
  </w:num>
  <w:num w:numId="19" w16cid:durableId="1927030087">
    <w:abstractNumId w:val="21"/>
  </w:num>
  <w:num w:numId="20" w16cid:durableId="1167132350">
    <w:abstractNumId w:val="27"/>
  </w:num>
  <w:num w:numId="21" w16cid:durableId="1822035671">
    <w:abstractNumId w:val="0"/>
  </w:num>
  <w:num w:numId="22" w16cid:durableId="2058430090">
    <w:abstractNumId w:val="22"/>
  </w:num>
  <w:num w:numId="23" w16cid:durableId="361129247">
    <w:abstractNumId w:val="3"/>
  </w:num>
  <w:num w:numId="24" w16cid:durableId="487981272">
    <w:abstractNumId w:val="15"/>
  </w:num>
  <w:num w:numId="25" w16cid:durableId="603074045">
    <w:abstractNumId w:val="8"/>
  </w:num>
  <w:num w:numId="26" w16cid:durableId="518587408">
    <w:abstractNumId w:val="26"/>
  </w:num>
  <w:num w:numId="27" w16cid:durableId="270356854">
    <w:abstractNumId w:val="19"/>
  </w:num>
  <w:num w:numId="28" w16cid:durableId="31807359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67A9"/>
    <w:rsid w:val="000039C2"/>
    <w:rsid w:val="00006C27"/>
    <w:rsid w:val="00006CED"/>
    <w:rsid w:val="00011E0B"/>
    <w:rsid w:val="00027575"/>
    <w:rsid w:val="00031011"/>
    <w:rsid w:val="00031322"/>
    <w:rsid w:val="00033669"/>
    <w:rsid w:val="00045A82"/>
    <w:rsid w:val="00045CBE"/>
    <w:rsid w:val="00056B60"/>
    <w:rsid w:val="000615DD"/>
    <w:rsid w:val="000631F1"/>
    <w:rsid w:val="0006604E"/>
    <w:rsid w:val="0007466B"/>
    <w:rsid w:val="00085084"/>
    <w:rsid w:val="0009152F"/>
    <w:rsid w:val="00095405"/>
    <w:rsid w:val="000956C6"/>
    <w:rsid w:val="000A0784"/>
    <w:rsid w:val="000A12D6"/>
    <w:rsid w:val="000B5CF6"/>
    <w:rsid w:val="000C55C5"/>
    <w:rsid w:val="000D2DEB"/>
    <w:rsid w:val="000D49D6"/>
    <w:rsid w:val="000D7780"/>
    <w:rsid w:val="000E42DF"/>
    <w:rsid w:val="000E6F70"/>
    <w:rsid w:val="000F4973"/>
    <w:rsid w:val="001004B1"/>
    <w:rsid w:val="00101B8B"/>
    <w:rsid w:val="00112A94"/>
    <w:rsid w:val="00124741"/>
    <w:rsid w:val="0012595B"/>
    <w:rsid w:val="00135BB0"/>
    <w:rsid w:val="00156416"/>
    <w:rsid w:val="00165143"/>
    <w:rsid w:val="00170F18"/>
    <w:rsid w:val="00171BBF"/>
    <w:rsid w:val="001727A7"/>
    <w:rsid w:val="00176A08"/>
    <w:rsid w:val="001839D3"/>
    <w:rsid w:val="001949BC"/>
    <w:rsid w:val="00195CB7"/>
    <w:rsid w:val="001A30FC"/>
    <w:rsid w:val="001A3486"/>
    <w:rsid w:val="001A3BB5"/>
    <w:rsid w:val="001A3CF9"/>
    <w:rsid w:val="001A55B0"/>
    <w:rsid w:val="001A5EAE"/>
    <w:rsid w:val="001A7C1B"/>
    <w:rsid w:val="001B26F5"/>
    <w:rsid w:val="001B368F"/>
    <w:rsid w:val="001B3B06"/>
    <w:rsid w:val="001B79DA"/>
    <w:rsid w:val="001D7B7F"/>
    <w:rsid w:val="001E729B"/>
    <w:rsid w:val="001F0D40"/>
    <w:rsid w:val="001F64CA"/>
    <w:rsid w:val="002041B9"/>
    <w:rsid w:val="00206C3C"/>
    <w:rsid w:val="00207DCE"/>
    <w:rsid w:val="00217D31"/>
    <w:rsid w:val="002403CA"/>
    <w:rsid w:val="002472C7"/>
    <w:rsid w:val="002475A3"/>
    <w:rsid w:val="00250892"/>
    <w:rsid w:val="00250DB9"/>
    <w:rsid w:val="00254554"/>
    <w:rsid w:val="00255A92"/>
    <w:rsid w:val="002608C6"/>
    <w:rsid w:val="002634CA"/>
    <w:rsid w:val="00264128"/>
    <w:rsid w:val="00277101"/>
    <w:rsid w:val="00293880"/>
    <w:rsid w:val="002A22C8"/>
    <w:rsid w:val="002A6F8C"/>
    <w:rsid w:val="002A7FC9"/>
    <w:rsid w:val="002C5B1A"/>
    <w:rsid w:val="002E09AD"/>
    <w:rsid w:val="002E67AB"/>
    <w:rsid w:val="002F1C06"/>
    <w:rsid w:val="002F433B"/>
    <w:rsid w:val="003068CF"/>
    <w:rsid w:val="00312424"/>
    <w:rsid w:val="003159A0"/>
    <w:rsid w:val="0031741A"/>
    <w:rsid w:val="00322993"/>
    <w:rsid w:val="003229A1"/>
    <w:rsid w:val="00331CCF"/>
    <w:rsid w:val="00331F42"/>
    <w:rsid w:val="00337148"/>
    <w:rsid w:val="00355506"/>
    <w:rsid w:val="00355DCE"/>
    <w:rsid w:val="0036496B"/>
    <w:rsid w:val="00366FBE"/>
    <w:rsid w:val="00370A07"/>
    <w:rsid w:val="0037210C"/>
    <w:rsid w:val="003755F0"/>
    <w:rsid w:val="003763BB"/>
    <w:rsid w:val="0037788E"/>
    <w:rsid w:val="003816A6"/>
    <w:rsid w:val="003816E1"/>
    <w:rsid w:val="00383D7D"/>
    <w:rsid w:val="00385C53"/>
    <w:rsid w:val="003873F4"/>
    <w:rsid w:val="00391FE5"/>
    <w:rsid w:val="00394443"/>
    <w:rsid w:val="003A2085"/>
    <w:rsid w:val="003A3D8B"/>
    <w:rsid w:val="003A6818"/>
    <w:rsid w:val="003C08B9"/>
    <w:rsid w:val="003C643D"/>
    <w:rsid w:val="003C7347"/>
    <w:rsid w:val="003D2127"/>
    <w:rsid w:val="003D4C04"/>
    <w:rsid w:val="003D6224"/>
    <w:rsid w:val="003D643F"/>
    <w:rsid w:val="003D6A95"/>
    <w:rsid w:val="003E2ABD"/>
    <w:rsid w:val="003E570A"/>
    <w:rsid w:val="003E618F"/>
    <w:rsid w:val="004007D3"/>
    <w:rsid w:val="00403A6E"/>
    <w:rsid w:val="00405935"/>
    <w:rsid w:val="004060F7"/>
    <w:rsid w:val="004066B6"/>
    <w:rsid w:val="00406E3F"/>
    <w:rsid w:val="00410B66"/>
    <w:rsid w:val="00411319"/>
    <w:rsid w:val="0041187B"/>
    <w:rsid w:val="00425FBD"/>
    <w:rsid w:val="00426BFD"/>
    <w:rsid w:val="004310ED"/>
    <w:rsid w:val="00431B47"/>
    <w:rsid w:val="00445AEE"/>
    <w:rsid w:val="00455A55"/>
    <w:rsid w:val="00460A17"/>
    <w:rsid w:val="00465957"/>
    <w:rsid w:val="00466FC5"/>
    <w:rsid w:val="0046765B"/>
    <w:rsid w:val="00484C89"/>
    <w:rsid w:val="004850EF"/>
    <w:rsid w:val="00486FAC"/>
    <w:rsid w:val="00487C54"/>
    <w:rsid w:val="004908A3"/>
    <w:rsid w:val="004A0ECF"/>
    <w:rsid w:val="004A1A13"/>
    <w:rsid w:val="004A333F"/>
    <w:rsid w:val="004A651E"/>
    <w:rsid w:val="004B401C"/>
    <w:rsid w:val="004B5B4F"/>
    <w:rsid w:val="004C3F68"/>
    <w:rsid w:val="004C5FF8"/>
    <w:rsid w:val="004C7883"/>
    <w:rsid w:val="004E73CB"/>
    <w:rsid w:val="0050134B"/>
    <w:rsid w:val="0050170F"/>
    <w:rsid w:val="00505905"/>
    <w:rsid w:val="00510280"/>
    <w:rsid w:val="005115DC"/>
    <w:rsid w:val="005117E4"/>
    <w:rsid w:val="00520265"/>
    <w:rsid w:val="00521806"/>
    <w:rsid w:val="005269D4"/>
    <w:rsid w:val="005458AB"/>
    <w:rsid w:val="00546869"/>
    <w:rsid w:val="0055078D"/>
    <w:rsid w:val="00560D76"/>
    <w:rsid w:val="00571319"/>
    <w:rsid w:val="00572635"/>
    <w:rsid w:val="00572A19"/>
    <w:rsid w:val="00573829"/>
    <w:rsid w:val="00573D26"/>
    <w:rsid w:val="00577BF2"/>
    <w:rsid w:val="00583313"/>
    <w:rsid w:val="005A0016"/>
    <w:rsid w:val="005A09D4"/>
    <w:rsid w:val="005B0BE0"/>
    <w:rsid w:val="005D5652"/>
    <w:rsid w:val="005E27A9"/>
    <w:rsid w:val="005E3C47"/>
    <w:rsid w:val="005E7D34"/>
    <w:rsid w:val="005F05D2"/>
    <w:rsid w:val="005F2CFD"/>
    <w:rsid w:val="005F3BF4"/>
    <w:rsid w:val="005F605E"/>
    <w:rsid w:val="005F6D2A"/>
    <w:rsid w:val="006004DA"/>
    <w:rsid w:val="00601F66"/>
    <w:rsid w:val="00602519"/>
    <w:rsid w:val="00606201"/>
    <w:rsid w:val="0061585C"/>
    <w:rsid w:val="00616AF5"/>
    <w:rsid w:val="00620C92"/>
    <w:rsid w:val="00622865"/>
    <w:rsid w:val="006338D4"/>
    <w:rsid w:val="00636028"/>
    <w:rsid w:val="0063616A"/>
    <w:rsid w:val="00651766"/>
    <w:rsid w:val="0065794B"/>
    <w:rsid w:val="00663838"/>
    <w:rsid w:val="00671720"/>
    <w:rsid w:val="00681CFF"/>
    <w:rsid w:val="006830E1"/>
    <w:rsid w:val="006835A2"/>
    <w:rsid w:val="006867B1"/>
    <w:rsid w:val="006871EB"/>
    <w:rsid w:val="00687679"/>
    <w:rsid w:val="00691516"/>
    <w:rsid w:val="00696FFC"/>
    <w:rsid w:val="006A27F9"/>
    <w:rsid w:val="006C3521"/>
    <w:rsid w:val="006C522A"/>
    <w:rsid w:val="006C553D"/>
    <w:rsid w:val="006C5C32"/>
    <w:rsid w:val="006C7D4F"/>
    <w:rsid w:val="006D156B"/>
    <w:rsid w:val="006D46B7"/>
    <w:rsid w:val="006D6B88"/>
    <w:rsid w:val="006E54E9"/>
    <w:rsid w:val="006F2F99"/>
    <w:rsid w:val="006F4A99"/>
    <w:rsid w:val="00710F52"/>
    <w:rsid w:val="0071165F"/>
    <w:rsid w:val="0073085D"/>
    <w:rsid w:val="00730D5B"/>
    <w:rsid w:val="00740747"/>
    <w:rsid w:val="007411BF"/>
    <w:rsid w:val="00742C4A"/>
    <w:rsid w:val="00745148"/>
    <w:rsid w:val="007515E7"/>
    <w:rsid w:val="007572A8"/>
    <w:rsid w:val="00763841"/>
    <w:rsid w:val="007702F4"/>
    <w:rsid w:val="00772A82"/>
    <w:rsid w:val="007731D1"/>
    <w:rsid w:val="00791F47"/>
    <w:rsid w:val="00792E94"/>
    <w:rsid w:val="0079441E"/>
    <w:rsid w:val="0079539F"/>
    <w:rsid w:val="00796BC2"/>
    <w:rsid w:val="007A0070"/>
    <w:rsid w:val="007A5C96"/>
    <w:rsid w:val="007B72B7"/>
    <w:rsid w:val="007C4729"/>
    <w:rsid w:val="007D0C2C"/>
    <w:rsid w:val="007D1C13"/>
    <w:rsid w:val="007D41B3"/>
    <w:rsid w:val="007D5419"/>
    <w:rsid w:val="007E1305"/>
    <w:rsid w:val="007F0DC7"/>
    <w:rsid w:val="007F2856"/>
    <w:rsid w:val="00803686"/>
    <w:rsid w:val="0081368B"/>
    <w:rsid w:val="00813C2F"/>
    <w:rsid w:val="00816D84"/>
    <w:rsid w:val="00832665"/>
    <w:rsid w:val="0084039D"/>
    <w:rsid w:val="00853820"/>
    <w:rsid w:val="00857C6C"/>
    <w:rsid w:val="008646BB"/>
    <w:rsid w:val="00865A1B"/>
    <w:rsid w:val="00866DBF"/>
    <w:rsid w:val="00872984"/>
    <w:rsid w:val="00874266"/>
    <w:rsid w:val="00893329"/>
    <w:rsid w:val="008B2FA3"/>
    <w:rsid w:val="008B5343"/>
    <w:rsid w:val="008B62F0"/>
    <w:rsid w:val="008D3B55"/>
    <w:rsid w:val="008D67A9"/>
    <w:rsid w:val="008E30AF"/>
    <w:rsid w:val="008F6A06"/>
    <w:rsid w:val="00903F62"/>
    <w:rsid w:val="00904F1E"/>
    <w:rsid w:val="00914B15"/>
    <w:rsid w:val="00923BFB"/>
    <w:rsid w:val="00926490"/>
    <w:rsid w:val="0092757E"/>
    <w:rsid w:val="009303E2"/>
    <w:rsid w:val="00941DE1"/>
    <w:rsid w:val="00943212"/>
    <w:rsid w:val="00944485"/>
    <w:rsid w:val="0094462A"/>
    <w:rsid w:val="0094657F"/>
    <w:rsid w:val="00946D83"/>
    <w:rsid w:val="0098094B"/>
    <w:rsid w:val="00982E5E"/>
    <w:rsid w:val="00996D90"/>
    <w:rsid w:val="00997EE5"/>
    <w:rsid w:val="009A0483"/>
    <w:rsid w:val="009B3169"/>
    <w:rsid w:val="009B582A"/>
    <w:rsid w:val="009C5402"/>
    <w:rsid w:val="009D21F2"/>
    <w:rsid w:val="009D7CC6"/>
    <w:rsid w:val="009E01B4"/>
    <w:rsid w:val="009E6D5B"/>
    <w:rsid w:val="009F310D"/>
    <w:rsid w:val="009F614C"/>
    <w:rsid w:val="009F6CE4"/>
    <w:rsid w:val="00A02AB5"/>
    <w:rsid w:val="00A129FE"/>
    <w:rsid w:val="00A156FC"/>
    <w:rsid w:val="00A16A0A"/>
    <w:rsid w:val="00A20923"/>
    <w:rsid w:val="00A25C28"/>
    <w:rsid w:val="00A265E4"/>
    <w:rsid w:val="00A46BF4"/>
    <w:rsid w:val="00A8688D"/>
    <w:rsid w:val="00A97726"/>
    <w:rsid w:val="00AA5DEF"/>
    <w:rsid w:val="00AA694F"/>
    <w:rsid w:val="00AA6CA9"/>
    <w:rsid w:val="00AB1930"/>
    <w:rsid w:val="00AB28DC"/>
    <w:rsid w:val="00AB5CE6"/>
    <w:rsid w:val="00AC1D2A"/>
    <w:rsid w:val="00AD35CB"/>
    <w:rsid w:val="00AF40AF"/>
    <w:rsid w:val="00AF54E5"/>
    <w:rsid w:val="00AF571E"/>
    <w:rsid w:val="00B03CA7"/>
    <w:rsid w:val="00B17E9E"/>
    <w:rsid w:val="00B2676F"/>
    <w:rsid w:val="00B268A0"/>
    <w:rsid w:val="00B31D58"/>
    <w:rsid w:val="00B57903"/>
    <w:rsid w:val="00B64588"/>
    <w:rsid w:val="00B653BD"/>
    <w:rsid w:val="00B703A3"/>
    <w:rsid w:val="00B72BFD"/>
    <w:rsid w:val="00B72E52"/>
    <w:rsid w:val="00B7365D"/>
    <w:rsid w:val="00B7419E"/>
    <w:rsid w:val="00B80DE6"/>
    <w:rsid w:val="00B8281B"/>
    <w:rsid w:val="00B85B4D"/>
    <w:rsid w:val="00B969D7"/>
    <w:rsid w:val="00B96B6B"/>
    <w:rsid w:val="00BA0C0F"/>
    <w:rsid w:val="00BA131D"/>
    <w:rsid w:val="00BA1F56"/>
    <w:rsid w:val="00BA400B"/>
    <w:rsid w:val="00BB031B"/>
    <w:rsid w:val="00BB2B72"/>
    <w:rsid w:val="00BB3B26"/>
    <w:rsid w:val="00BB67F1"/>
    <w:rsid w:val="00BB7FD2"/>
    <w:rsid w:val="00BC3A81"/>
    <w:rsid w:val="00BD4D3F"/>
    <w:rsid w:val="00BE143F"/>
    <w:rsid w:val="00BE343E"/>
    <w:rsid w:val="00BE6F8C"/>
    <w:rsid w:val="00BF039B"/>
    <w:rsid w:val="00BF4F6C"/>
    <w:rsid w:val="00BF5004"/>
    <w:rsid w:val="00C1510C"/>
    <w:rsid w:val="00C21D4B"/>
    <w:rsid w:val="00C27137"/>
    <w:rsid w:val="00C27C16"/>
    <w:rsid w:val="00C31145"/>
    <w:rsid w:val="00C34F40"/>
    <w:rsid w:val="00C359DC"/>
    <w:rsid w:val="00C42E39"/>
    <w:rsid w:val="00C61149"/>
    <w:rsid w:val="00C61D08"/>
    <w:rsid w:val="00C6218F"/>
    <w:rsid w:val="00C632FD"/>
    <w:rsid w:val="00C63F66"/>
    <w:rsid w:val="00C75167"/>
    <w:rsid w:val="00C75AC8"/>
    <w:rsid w:val="00C8439C"/>
    <w:rsid w:val="00C85E84"/>
    <w:rsid w:val="00C87371"/>
    <w:rsid w:val="00C90F90"/>
    <w:rsid w:val="00C95765"/>
    <w:rsid w:val="00C968CE"/>
    <w:rsid w:val="00CB5076"/>
    <w:rsid w:val="00CC181A"/>
    <w:rsid w:val="00CC1899"/>
    <w:rsid w:val="00CD0AC1"/>
    <w:rsid w:val="00CE6670"/>
    <w:rsid w:val="00CE775A"/>
    <w:rsid w:val="00CF58E6"/>
    <w:rsid w:val="00CF6C0E"/>
    <w:rsid w:val="00D14CB5"/>
    <w:rsid w:val="00D24076"/>
    <w:rsid w:val="00D27673"/>
    <w:rsid w:val="00D32FB6"/>
    <w:rsid w:val="00D35CF9"/>
    <w:rsid w:val="00D37B89"/>
    <w:rsid w:val="00D4093E"/>
    <w:rsid w:val="00D4306E"/>
    <w:rsid w:val="00D472AB"/>
    <w:rsid w:val="00D57A95"/>
    <w:rsid w:val="00D62661"/>
    <w:rsid w:val="00D62EC4"/>
    <w:rsid w:val="00D6367A"/>
    <w:rsid w:val="00D70C06"/>
    <w:rsid w:val="00D71385"/>
    <w:rsid w:val="00D742DE"/>
    <w:rsid w:val="00D82839"/>
    <w:rsid w:val="00D855AB"/>
    <w:rsid w:val="00D87C41"/>
    <w:rsid w:val="00D973C3"/>
    <w:rsid w:val="00DB0820"/>
    <w:rsid w:val="00DC37A4"/>
    <w:rsid w:val="00DD1422"/>
    <w:rsid w:val="00DD33AA"/>
    <w:rsid w:val="00DD4CCF"/>
    <w:rsid w:val="00DD649E"/>
    <w:rsid w:val="00DE2123"/>
    <w:rsid w:val="00DE50E1"/>
    <w:rsid w:val="00DE5525"/>
    <w:rsid w:val="00DF3E93"/>
    <w:rsid w:val="00DF5696"/>
    <w:rsid w:val="00DF5B70"/>
    <w:rsid w:val="00E049F4"/>
    <w:rsid w:val="00E06321"/>
    <w:rsid w:val="00E07587"/>
    <w:rsid w:val="00E102EA"/>
    <w:rsid w:val="00E308BB"/>
    <w:rsid w:val="00E35C2A"/>
    <w:rsid w:val="00E36402"/>
    <w:rsid w:val="00E42AB8"/>
    <w:rsid w:val="00E44475"/>
    <w:rsid w:val="00E46404"/>
    <w:rsid w:val="00E53DCB"/>
    <w:rsid w:val="00E55855"/>
    <w:rsid w:val="00E56BAE"/>
    <w:rsid w:val="00E60E4B"/>
    <w:rsid w:val="00E6269B"/>
    <w:rsid w:val="00E634D8"/>
    <w:rsid w:val="00E65B4C"/>
    <w:rsid w:val="00E735A0"/>
    <w:rsid w:val="00E73672"/>
    <w:rsid w:val="00E74124"/>
    <w:rsid w:val="00E76E3F"/>
    <w:rsid w:val="00E81B92"/>
    <w:rsid w:val="00E82038"/>
    <w:rsid w:val="00E8288A"/>
    <w:rsid w:val="00E83BA3"/>
    <w:rsid w:val="00E860CC"/>
    <w:rsid w:val="00E95C23"/>
    <w:rsid w:val="00EB77F4"/>
    <w:rsid w:val="00EB7D2B"/>
    <w:rsid w:val="00EC6F57"/>
    <w:rsid w:val="00EC729D"/>
    <w:rsid w:val="00EC7727"/>
    <w:rsid w:val="00EC7867"/>
    <w:rsid w:val="00ED4BC2"/>
    <w:rsid w:val="00ED5762"/>
    <w:rsid w:val="00EE3051"/>
    <w:rsid w:val="00EE6D44"/>
    <w:rsid w:val="00EF5C8D"/>
    <w:rsid w:val="00F01D3C"/>
    <w:rsid w:val="00F01F14"/>
    <w:rsid w:val="00F06060"/>
    <w:rsid w:val="00F06ACF"/>
    <w:rsid w:val="00F070A9"/>
    <w:rsid w:val="00F15BEF"/>
    <w:rsid w:val="00F22B6F"/>
    <w:rsid w:val="00F44C63"/>
    <w:rsid w:val="00F45CFA"/>
    <w:rsid w:val="00F65C55"/>
    <w:rsid w:val="00F66DBB"/>
    <w:rsid w:val="00F67A80"/>
    <w:rsid w:val="00F67B06"/>
    <w:rsid w:val="00F72535"/>
    <w:rsid w:val="00F76976"/>
    <w:rsid w:val="00F77F68"/>
    <w:rsid w:val="00F80AE6"/>
    <w:rsid w:val="00F846B2"/>
    <w:rsid w:val="00F84732"/>
    <w:rsid w:val="00F8673D"/>
    <w:rsid w:val="00F87558"/>
    <w:rsid w:val="00FA19E1"/>
    <w:rsid w:val="00FD276F"/>
    <w:rsid w:val="00FD2C0B"/>
    <w:rsid w:val="00FD3EAD"/>
    <w:rsid w:val="00FE59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A1E17D6"/>
  <w15:docId w15:val="{96EE28B3-6687-48B7-B014-3AAE35622B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F72535"/>
    <w:pPr>
      <w:spacing w:before="120" w:after="120"/>
    </w:pPr>
    <w:rPr>
      <w:rFonts w:ascii="Arial" w:hAnsi="Arial"/>
    </w:rPr>
  </w:style>
  <w:style w:type="paragraph" w:styleId="berschrift1">
    <w:name w:val="heading 1"/>
    <w:basedOn w:val="Standard"/>
    <w:next w:val="Standard"/>
    <w:link w:val="berschrift1Zchn"/>
    <w:qFormat/>
    <w:rsid w:val="005115DC"/>
    <w:pPr>
      <w:keepNext/>
      <w:keepLines/>
      <w:numPr>
        <w:numId w:val="21"/>
      </w:numPr>
      <w:outlineLvl w:val="0"/>
    </w:pPr>
    <w:rPr>
      <w:b/>
      <w:bCs/>
      <w:color w:val="365F91"/>
      <w:sz w:val="22"/>
      <w:szCs w:val="28"/>
    </w:rPr>
  </w:style>
  <w:style w:type="paragraph" w:styleId="berschrift2">
    <w:name w:val="heading 2"/>
    <w:basedOn w:val="Standard"/>
    <w:next w:val="Standard"/>
    <w:link w:val="berschrift2Zchn"/>
    <w:qFormat/>
    <w:rsid w:val="00EE6D44"/>
    <w:pPr>
      <w:keepNext/>
      <w:keepLines/>
      <w:numPr>
        <w:ilvl w:val="1"/>
        <w:numId w:val="21"/>
      </w:numPr>
      <w:outlineLvl w:val="1"/>
    </w:pPr>
    <w:rPr>
      <w:rFonts w:ascii="Cambria" w:hAnsi="Cambria"/>
      <w:b/>
      <w:bCs/>
      <w:color w:val="4F81BD"/>
      <w:szCs w:val="26"/>
    </w:rPr>
  </w:style>
  <w:style w:type="paragraph" w:styleId="berschrift3">
    <w:name w:val="heading 3"/>
    <w:basedOn w:val="Standard"/>
    <w:next w:val="Standard"/>
    <w:link w:val="berschrift3Zchn"/>
    <w:qFormat/>
    <w:rsid w:val="0012595B"/>
    <w:pPr>
      <w:keepNext/>
      <w:keepLines/>
      <w:numPr>
        <w:ilvl w:val="2"/>
        <w:numId w:val="21"/>
      </w:numPr>
      <w:spacing w:before="200"/>
      <w:outlineLvl w:val="2"/>
    </w:pPr>
    <w:rPr>
      <w:rFonts w:ascii="Cambria" w:hAnsi="Cambria"/>
      <w:b/>
      <w:bCs/>
      <w:color w:val="4F81BD"/>
    </w:rPr>
  </w:style>
  <w:style w:type="paragraph" w:styleId="berschrift4">
    <w:name w:val="heading 4"/>
    <w:basedOn w:val="Standard"/>
    <w:next w:val="Standard"/>
    <w:link w:val="berschrift4Zchn"/>
    <w:semiHidden/>
    <w:unhideWhenUsed/>
    <w:qFormat/>
    <w:rsid w:val="004060F7"/>
    <w:pPr>
      <w:keepNext/>
      <w:keepLines/>
      <w:numPr>
        <w:ilvl w:val="3"/>
        <w:numId w:val="2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berschrift5">
    <w:name w:val="heading 5"/>
    <w:basedOn w:val="Standard"/>
    <w:next w:val="Standard"/>
    <w:link w:val="berschrift5Zchn"/>
    <w:semiHidden/>
    <w:unhideWhenUsed/>
    <w:qFormat/>
    <w:rsid w:val="004060F7"/>
    <w:pPr>
      <w:keepNext/>
      <w:keepLines/>
      <w:numPr>
        <w:ilvl w:val="4"/>
        <w:numId w:val="21"/>
      </w:numPr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berschrift6">
    <w:name w:val="heading 6"/>
    <w:basedOn w:val="Standard"/>
    <w:next w:val="Standard"/>
    <w:link w:val="berschrift6Zchn"/>
    <w:semiHidden/>
    <w:unhideWhenUsed/>
    <w:qFormat/>
    <w:rsid w:val="004060F7"/>
    <w:pPr>
      <w:keepNext/>
      <w:keepLines/>
      <w:numPr>
        <w:ilvl w:val="5"/>
        <w:numId w:val="21"/>
      </w:numPr>
      <w:spacing w:before="40" w:after="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erschrift7">
    <w:name w:val="heading 7"/>
    <w:basedOn w:val="Standard"/>
    <w:next w:val="Standard"/>
    <w:link w:val="berschrift7Zchn"/>
    <w:semiHidden/>
    <w:unhideWhenUsed/>
    <w:qFormat/>
    <w:rsid w:val="004060F7"/>
    <w:pPr>
      <w:keepNext/>
      <w:keepLines/>
      <w:numPr>
        <w:ilvl w:val="6"/>
        <w:numId w:val="2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erschrift8">
    <w:name w:val="heading 8"/>
    <w:basedOn w:val="Standard"/>
    <w:next w:val="Standard"/>
    <w:link w:val="berschrift8Zchn"/>
    <w:semiHidden/>
    <w:unhideWhenUsed/>
    <w:qFormat/>
    <w:rsid w:val="004060F7"/>
    <w:pPr>
      <w:keepNext/>
      <w:keepLines/>
      <w:numPr>
        <w:ilvl w:val="7"/>
        <w:numId w:val="2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berschrift9">
    <w:name w:val="heading 9"/>
    <w:basedOn w:val="Standard"/>
    <w:next w:val="Standard"/>
    <w:link w:val="berschrift9Zchn"/>
    <w:semiHidden/>
    <w:unhideWhenUsed/>
    <w:qFormat/>
    <w:rsid w:val="004060F7"/>
    <w:pPr>
      <w:keepNext/>
      <w:keepLines/>
      <w:numPr>
        <w:ilvl w:val="8"/>
        <w:numId w:val="2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DahmsKapitel">
    <w:name w:val="Dahms Kapitel"/>
    <w:rsid w:val="00277101"/>
    <w:pPr>
      <w:spacing w:line="240" w:lineRule="atLeast"/>
      <w:ind w:right="-373"/>
    </w:pPr>
    <w:rPr>
      <w:b/>
      <w:color w:val="800000"/>
      <w:sz w:val="36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Kopfzeile">
    <w:name w:val="header"/>
    <w:basedOn w:val="Standard"/>
    <w:rsid w:val="00EE3051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EE3051"/>
    <w:pPr>
      <w:tabs>
        <w:tab w:val="center" w:pos="4536"/>
        <w:tab w:val="right" w:pos="9072"/>
      </w:tabs>
    </w:pPr>
  </w:style>
  <w:style w:type="table" w:styleId="Tabellenraster">
    <w:name w:val="Table Grid"/>
    <w:basedOn w:val="NormaleTabelle"/>
    <w:rsid w:val="00EE30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semiHidden/>
    <w:rsid w:val="00E60E4B"/>
    <w:rPr>
      <w:rFonts w:ascii="Tahoma" w:hAnsi="Tahoma" w:cs="Tahoma"/>
      <w:sz w:val="16"/>
      <w:szCs w:val="16"/>
    </w:rPr>
  </w:style>
  <w:style w:type="character" w:styleId="Seitenzahl">
    <w:name w:val="page number"/>
    <w:basedOn w:val="Absatz-Standardschriftart"/>
    <w:rsid w:val="00E95C23"/>
  </w:style>
  <w:style w:type="character" w:styleId="Hyperlink">
    <w:name w:val="Hyperlink"/>
    <w:basedOn w:val="Absatz-Standardschriftart"/>
    <w:uiPriority w:val="99"/>
    <w:rsid w:val="00B7419E"/>
    <w:rPr>
      <w:color w:val="0000FF"/>
      <w:u w:val="single"/>
    </w:rPr>
  </w:style>
  <w:style w:type="character" w:customStyle="1" w:styleId="berschrift1Zchn">
    <w:name w:val="Überschrift 1 Zchn"/>
    <w:basedOn w:val="Absatz-Standardschriftart"/>
    <w:link w:val="berschrift1"/>
    <w:rsid w:val="005115DC"/>
    <w:rPr>
      <w:rFonts w:ascii="Arial" w:hAnsi="Arial"/>
      <w:b/>
      <w:bCs/>
      <w:color w:val="365F91"/>
      <w:sz w:val="22"/>
      <w:szCs w:val="28"/>
    </w:rPr>
  </w:style>
  <w:style w:type="character" w:customStyle="1" w:styleId="berschrift2Zchn">
    <w:name w:val="Überschrift 2 Zchn"/>
    <w:basedOn w:val="Absatz-Standardschriftart"/>
    <w:link w:val="berschrift2"/>
    <w:rsid w:val="00EE6D44"/>
    <w:rPr>
      <w:rFonts w:ascii="Cambria" w:hAnsi="Cambria"/>
      <w:b/>
      <w:bCs/>
      <w:color w:val="4F81BD"/>
      <w:szCs w:val="26"/>
    </w:rPr>
  </w:style>
  <w:style w:type="character" w:customStyle="1" w:styleId="berschrift3Zchn">
    <w:name w:val="Überschrift 3 Zchn"/>
    <w:basedOn w:val="Absatz-Standardschriftart"/>
    <w:link w:val="berschrift3"/>
    <w:rsid w:val="0012595B"/>
    <w:rPr>
      <w:rFonts w:ascii="Cambria" w:hAnsi="Cambria"/>
      <w:b/>
      <w:bCs/>
      <w:color w:val="4F81BD"/>
      <w:sz w:val="24"/>
    </w:rPr>
  </w:style>
  <w:style w:type="paragraph" w:customStyle="1" w:styleId="Anmerkung">
    <w:name w:val="Anmerkung"/>
    <w:basedOn w:val="Standard"/>
    <w:next w:val="Standard"/>
    <w:rsid w:val="0012595B"/>
    <w:rPr>
      <w:color w:val="808080"/>
      <w:sz w:val="18"/>
    </w:rPr>
  </w:style>
  <w:style w:type="paragraph" w:styleId="Verzeichnis1">
    <w:name w:val="toc 1"/>
    <w:basedOn w:val="Standard"/>
    <w:next w:val="Standard"/>
    <w:autoRedefine/>
    <w:uiPriority w:val="39"/>
    <w:rsid w:val="0012595B"/>
  </w:style>
  <w:style w:type="paragraph" w:styleId="Verzeichnis2">
    <w:name w:val="toc 2"/>
    <w:basedOn w:val="Standard"/>
    <w:next w:val="Standard"/>
    <w:autoRedefine/>
    <w:uiPriority w:val="39"/>
    <w:rsid w:val="0012595B"/>
    <w:pPr>
      <w:ind w:left="240"/>
    </w:pPr>
  </w:style>
  <w:style w:type="paragraph" w:styleId="Verzeichnis3">
    <w:name w:val="toc 3"/>
    <w:basedOn w:val="Standard"/>
    <w:next w:val="Standard"/>
    <w:autoRedefine/>
    <w:uiPriority w:val="39"/>
    <w:rsid w:val="0012595B"/>
    <w:pPr>
      <w:ind w:left="480"/>
    </w:pPr>
  </w:style>
  <w:style w:type="paragraph" w:styleId="Listenabsatz">
    <w:name w:val="List Paragraph"/>
    <w:basedOn w:val="Standard"/>
    <w:uiPriority w:val="34"/>
    <w:qFormat/>
    <w:rsid w:val="003816A6"/>
    <w:pPr>
      <w:ind w:left="720"/>
      <w:contextualSpacing/>
    </w:pPr>
  </w:style>
  <w:style w:type="table" w:styleId="Gitternetztabelle6farbigAkzent1">
    <w:name w:val="Grid Table 6 Colorful Accent 1"/>
    <w:basedOn w:val="NormaleTabelle"/>
    <w:uiPriority w:val="51"/>
    <w:rsid w:val="006867B1"/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character" w:styleId="SchwacheHervorhebung">
    <w:name w:val="Subtle Emphasis"/>
    <w:basedOn w:val="Absatz-Standardschriftart"/>
    <w:uiPriority w:val="19"/>
    <w:qFormat/>
    <w:rsid w:val="00B64588"/>
    <w:rPr>
      <w:i/>
      <w:iCs/>
      <w:color w:val="404040" w:themeColor="text1" w:themeTint="BF"/>
    </w:rPr>
  </w:style>
  <w:style w:type="paragraph" w:customStyle="1" w:styleId="Metadaten">
    <w:name w:val="Metadaten"/>
    <w:basedOn w:val="Standard"/>
    <w:link w:val="MetadatenZchn"/>
    <w:qFormat/>
    <w:rsid w:val="00B64588"/>
    <w:pPr>
      <w:framePr w:wrap="notBeside" w:vAnchor="page" w:hAnchor="text" w:y="1"/>
      <w:spacing w:after="0"/>
    </w:pPr>
    <w:rPr>
      <w:color w:val="7F7F7F" w:themeColor="text1" w:themeTint="80"/>
      <w:sz w:val="14"/>
    </w:rPr>
  </w:style>
  <w:style w:type="paragraph" w:styleId="Titel">
    <w:name w:val="Title"/>
    <w:basedOn w:val="Standard"/>
    <w:next w:val="Standard"/>
    <w:link w:val="TitelZchn"/>
    <w:qFormat/>
    <w:rsid w:val="00B7365D"/>
    <w:pPr>
      <w:spacing w:after="0"/>
      <w:contextualSpacing/>
      <w:jc w:val="right"/>
    </w:pPr>
    <w:rPr>
      <w:rFonts w:eastAsiaTheme="majorEastAsia" w:cstheme="majorBidi"/>
      <w:b/>
      <w:spacing w:val="-10"/>
      <w:kern w:val="28"/>
      <w:sz w:val="24"/>
      <w:szCs w:val="56"/>
    </w:rPr>
  </w:style>
  <w:style w:type="character" w:customStyle="1" w:styleId="MetadatenZchn">
    <w:name w:val="Metadaten Zchn"/>
    <w:basedOn w:val="Absatz-Standardschriftart"/>
    <w:link w:val="Metadaten"/>
    <w:rsid w:val="00B64588"/>
    <w:rPr>
      <w:rFonts w:ascii="Arial" w:hAnsi="Arial"/>
      <w:color w:val="7F7F7F" w:themeColor="text1" w:themeTint="80"/>
      <w:sz w:val="14"/>
    </w:rPr>
  </w:style>
  <w:style w:type="character" w:customStyle="1" w:styleId="TitelZchn">
    <w:name w:val="Titel Zchn"/>
    <w:basedOn w:val="Absatz-Standardschriftart"/>
    <w:link w:val="Titel"/>
    <w:rsid w:val="00B7365D"/>
    <w:rPr>
      <w:rFonts w:ascii="Arial" w:eastAsiaTheme="majorEastAsia" w:hAnsi="Arial" w:cstheme="majorBidi"/>
      <w:b/>
      <w:spacing w:val="-10"/>
      <w:kern w:val="28"/>
      <w:sz w:val="24"/>
      <w:szCs w:val="56"/>
    </w:rPr>
  </w:style>
  <w:style w:type="paragraph" w:styleId="KeinLeerraum">
    <w:name w:val="No Spacing"/>
    <w:link w:val="KeinLeerraumZchn"/>
    <w:uiPriority w:val="1"/>
    <w:qFormat/>
    <w:rsid w:val="00B64588"/>
    <w:rPr>
      <w:rFonts w:ascii="Arial" w:hAnsi="Arial"/>
    </w:rPr>
  </w:style>
  <w:style w:type="paragraph" w:customStyle="1" w:styleId="Fusszeile">
    <w:name w:val="Fusszeile"/>
    <w:basedOn w:val="KeinLeerraum"/>
    <w:link w:val="FusszeileZchn"/>
    <w:qFormat/>
    <w:rsid w:val="007A0070"/>
    <w:pPr>
      <w:spacing w:before="120"/>
      <w:jc w:val="center"/>
    </w:pPr>
    <w:rPr>
      <w:sz w:val="16"/>
    </w:rPr>
  </w:style>
  <w:style w:type="character" w:customStyle="1" w:styleId="KeinLeerraumZchn">
    <w:name w:val="Kein Leerraum Zchn"/>
    <w:basedOn w:val="Absatz-Standardschriftart"/>
    <w:link w:val="KeinLeerraum"/>
    <w:uiPriority w:val="1"/>
    <w:rsid w:val="00A156FC"/>
    <w:rPr>
      <w:rFonts w:ascii="Arial" w:hAnsi="Arial"/>
    </w:rPr>
  </w:style>
  <w:style w:type="character" w:customStyle="1" w:styleId="FusszeileZchn">
    <w:name w:val="Fusszeile Zchn"/>
    <w:basedOn w:val="KeinLeerraumZchn"/>
    <w:link w:val="Fusszeile"/>
    <w:rsid w:val="007A0070"/>
    <w:rPr>
      <w:rFonts w:ascii="Arial" w:hAnsi="Arial"/>
      <w:sz w:val="16"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EE6D44"/>
    <w:pPr>
      <w:spacing w:before="240" w:after="0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sz w:val="32"/>
      <w:szCs w:val="32"/>
    </w:rPr>
  </w:style>
  <w:style w:type="paragraph" w:styleId="Beschriftung">
    <w:name w:val="caption"/>
    <w:basedOn w:val="Standard"/>
    <w:next w:val="Standard"/>
    <w:qFormat/>
    <w:rsid w:val="00EE6D44"/>
    <w:pPr>
      <w:spacing w:after="0"/>
    </w:pPr>
    <w:rPr>
      <w:rFonts w:ascii="Times New Roman" w:hAnsi="Times New Roman"/>
      <w:bCs/>
      <w:i/>
      <w:color w:val="1F497D"/>
    </w:rPr>
  </w:style>
  <w:style w:type="table" w:styleId="Gitternetztabelle1hellAkzent5">
    <w:name w:val="Grid Table 1 Light Accent 5"/>
    <w:basedOn w:val="NormaleTabelle"/>
    <w:uiPriority w:val="46"/>
    <w:rsid w:val="004060F7"/>
    <w:tblPr>
      <w:tblStyleRowBandSize w:val="1"/>
      <w:tblStyleColBandSize w:val="1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netztabelle1hellAkzent1">
    <w:name w:val="Grid Table 1 Light Accent 1"/>
    <w:basedOn w:val="NormaleTabelle"/>
    <w:uiPriority w:val="46"/>
    <w:rsid w:val="004060F7"/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netztabelle4Akzent4">
    <w:name w:val="Grid Table 4 Accent 4"/>
    <w:basedOn w:val="NormaleTabelle"/>
    <w:uiPriority w:val="49"/>
    <w:rsid w:val="004060F7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character" w:customStyle="1" w:styleId="berschrift4Zchn">
    <w:name w:val="Überschrift 4 Zchn"/>
    <w:basedOn w:val="Absatz-Standardschriftart"/>
    <w:link w:val="berschrift4"/>
    <w:semiHidden/>
    <w:rsid w:val="004060F7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semiHidden/>
    <w:rsid w:val="004060F7"/>
    <w:rPr>
      <w:rFonts w:asciiTheme="majorHAnsi" w:eastAsiaTheme="majorEastAsia" w:hAnsiTheme="majorHAnsi" w:cstheme="majorBidi"/>
      <w:color w:val="365F9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semiHidden/>
    <w:rsid w:val="004060F7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erschrift7Zchn">
    <w:name w:val="Überschrift 7 Zchn"/>
    <w:basedOn w:val="Absatz-Standardschriftart"/>
    <w:link w:val="berschrift7"/>
    <w:semiHidden/>
    <w:rsid w:val="004060F7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erschrift8Zchn">
    <w:name w:val="Überschrift 8 Zchn"/>
    <w:basedOn w:val="Absatz-Standardschriftart"/>
    <w:link w:val="berschrift8"/>
    <w:semiHidden/>
    <w:rsid w:val="004060F7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berschrift9Zchn">
    <w:name w:val="Überschrift 9 Zchn"/>
    <w:basedOn w:val="Absatz-Standardschriftart"/>
    <w:link w:val="berschrift9"/>
    <w:semiHidden/>
    <w:rsid w:val="004060F7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customStyle="1" w:styleId="Formatvorlage10ptFettZeilenabstandeinfach">
    <w:name w:val="Formatvorlage 10 pt Fett Zeilenabstand:  einfach"/>
    <w:basedOn w:val="Standard"/>
    <w:rsid w:val="00D70C06"/>
    <w:pPr>
      <w:spacing w:before="0" w:after="0"/>
      <w:jc w:val="center"/>
    </w:pPr>
    <w:rPr>
      <w:b/>
      <w:bCs/>
    </w:rPr>
  </w:style>
  <w:style w:type="paragraph" w:styleId="Untertitel">
    <w:name w:val="Subtitle"/>
    <w:basedOn w:val="Standard"/>
    <w:next w:val="Standard"/>
    <w:link w:val="UntertitelZchn"/>
    <w:qFormat/>
    <w:rsid w:val="00D70C06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UntertitelZchn">
    <w:name w:val="Untertitel Zchn"/>
    <w:basedOn w:val="Absatz-Standardschriftart"/>
    <w:link w:val="Untertitel"/>
    <w:rsid w:val="00D70C06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32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6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31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34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kumente%20und%20Einstellungen\Stephan\Eigene%20Dateien\_Joseph%20Beratung\Musterdokumente\Layout.dot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b2b1ec0-e8b5-4731-a889-b784394caf9b" xsi:nil="true"/>
    <lcf76f155ced4ddcb4097134ff3c332f xmlns="1ffed4fc-f6c8-4c0b-9c58-13cc615f5a1d">
      <Terms xmlns="http://schemas.microsoft.com/office/infopath/2007/PartnerControls"/>
    </lcf76f155ced4ddcb4097134ff3c332f>
    <Status xmlns="1ffed4fc-f6c8-4c0b-9c58-13cc615f5a1d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0B62343891C904986CCE1C8C53EF7D7" ma:contentTypeVersion="15" ma:contentTypeDescription="Ein neues Dokument erstellen." ma:contentTypeScope="" ma:versionID="312f6deb6df4d860432d368467a5b1fa">
  <xsd:schema xmlns:xsd="http://www.w3.org/2001/XMLSchema" xmlns:xs="http://www.w3.org/2001/XMLSchema" xmlns:p="http://schemas.microsoft.com/office/2006/metadata/properties" xmlns:ns2="1ffed4fc-f6c8-4c0b-9c58-13cc615f5a1d" xmlns:ns3="db2b1ec0-e8b5-4731-a889-b784394caf9b" targetNamespace="http://schemas.microsoft.com/office/2006/metadata/properties" ma:root="true" ma:fieldsID="f7c43f1c07a32ac91d4b69083ba34ede" ns2:_="" ns3:_="">
    <xsd:import namespace="1ffed4fc-f6c8-4c0b-9c58-13cc615f5a1d"/>
    <xsd:import namespace="db2b1ec0-e8b5-4731-a889-b784394caf9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MediaServiceBillingMetadata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fed4fc-f6c8-4c0b-9c58-13cc615f5a1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ildmarkierungen" ma:readOnly="false" ma:fieldId="{5cf76f15-5ced-4ddc-b409-7134ff3c332f}" ma:taxonomyMulti="true" ma:sspId="98b0c895-bf43-44ea-a4ce-4511040e63f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  <xsd:element name="Status" ma:index="21" nillable="true" ma:displayName="Status" ma:format="Dropdown" ma:internalName="Status">
      <xsd:simpleType>
        <xsd:restriction base="dms:Choice">
          <xsd:enumeration value="aktives Betreungsjahr"/>
          <xsd:enumeration value="passives Betreungsjahr"/>
          <xsd:enumeration value="gekündigt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2b1ec0-e8b5-4731-a889-b784394caf9b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ea28391e-b0a2-4fcb-9d2c-002be900027a}" ma:internalName="TaxCatchAll" ma:showField="CatchAllData" ma:web="db2b1ec0-e8b5-4731-a889-b784394caf9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317FB07-E7AE-41E9-855E-E442CC8A2054}">
  <ds:schemaRefs>
    <ds:schemaRef ds:uri="http://schemas.microsoft.com/office/2006/metadata/properties"/>
    <ds:schemaRef ds:uri="http://schemas.microsoft.com/office/infopath/2007/PartnerControls"/>
    <ds:schemaRef ds:uri="db2b1ec0-e8b5-4731-a889-b784394caf9b"/>
    <ds:schemaRef ds:uri="1ffed4fc-f6c8-4c0b-9c58-13cc615f5a1d"/>
  </ds:schemaRefs>
</ds:datastoreItem>
</file>

<file path=customXml/itemProps2.xml><?xml version="1.0" encoding="utf-8"?>
<ds:datastoreItem xmlns:ds="http://schemas.openxmlformats.org/officeDocument/2006/customXml" ds:itemID="{67F79DC2-F850-4D76-9C04-B9B0284A866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9C4CB06-3B5A-45BC-A098-69FCA2D49970}"/>
</file>

<file path=docProps/app.xml><?xml version="1.0" encoding="utf-8"?>
<Properties xmlns="http://schemas.openxmlformats.org/officeDocument/2006/extended-properties" xmlns:vt="http://schemas.openxmlformats.org/officeDocument/2006/docPropsVTypes">
  <Template>Layout.dot</Template>
  <TotalTime>0</TotalTime>
  <Pages>3</Pages>
  <Words>284</Words>
  <Characters>3028</Characters>
  <Application>Microsoft Office Word</Application>
  <DocSecurity>0</DocSecurity>
  <Lines>275</Lines>
  <Paragraphs>220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Besucherausweis Nr</vt:lpstr>
    </vt:vector>
  </TitlesOfParts>
  <Company>Organisation</Company>
  <LinksUpToDate>false</LinksUpToDate>
  <CharactersWithSpaces>3092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Besucherausweis Nr</dc:title>
  <dc:creator>Stephan Joseph</dc:creator>
  <cp:lastModifiedBy>Ibsana@office</cp:lastModifiedBy>
  <cp:revision>19</cp:revision>
  <cp:lastPrinted>2017-05-09T06:29:00Z</cp:lastPrinted>
  <dcterms:created xsi:type="dcterms:W3CDTF">2020-07-16T12:27:00Z</dcterms:created>
  <dcterms:modified xsi:type="dcterms:W3CDTF">2025-11-15T08:40:00Z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626006545</vt:i4>
  </property>
  <property fmtid="{D5CDD505-2E9C-101B-9397-08002B2CF9AE}" pid="3" name="_EmailSubject">
    <vt:lpwstr>docs</vt:lpwstr>
  </property>
  <property fmtid="{D5CDD505-2E9C-101B-9397-08002B2CF9AE}" pid="4" name="_AuthorEmail">
    <vt:lpwstr>S.Joseph@gb-mediensysteme.de</vt:lpwstr>
  </property>
  <property fmtid="{D5CDD505-2E9C-101B-9397-08002B2CF9AE}" pid="5" name="_AuthorEmailDisplayName">
    <vt:lpwstr>Joseph, Stephan</vt:lpwstr>
  </property>
  <property fmtid="{D5CDD505-2E9C-101B-9397-08002B2CF9AE}" pid="6" name="_ReviewingToolsShownOnce">
    <vt:lpwstr/>
  </property>
  <property fmtid="{D5CDD505-2E9C-101B-9397-08002B2CF9AE}" pid="7" name="ContentTypeId">
    <vt:lpwstr>0x01010070B62343891C904986CCE1C8C53EF7D7</vt:lpwstr>
  </property>
  <property fmtid="{D5CDD505-2E9C-101B-9397-08002B2CF9AE}" pid="8" name="MediaServiceImageTags">
    <vt:lpwstr/>
  </property>
  <property fmtid="{D5CDD505-2E9C-101B-9397-08002B2CF9AE}" pid="10" name="docLang">
    <vt:lpwstr>de</vt:lpwstr>
  </property>
</Properties>
</file>